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r w:rsidRPr="003B3D7B">
              <w:rPr>
                <w:rFonts w:ascii="Sto Frutiger 47 Light Cond" w:hAnsi="Sto Frutiger 47 Light Cond" w:cs="Arial"/>
                <w:b/>
                <w:bCs/>
                <w:sz w:val="14"/>
                <w:szCs w:val="14"/>
                <w:lang w:val="en-US"/>
              </w:rPr>
              <w:t>Sto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67FB2E3F" w:rsidR="00546316" w:rsidRPr="00BC30C1" w:rsidRDefault="002F7835" w:rsidP="00546316">
            <w:pPr>
              <w:spacing w:before="0"/>
              <w:jc w:val="center"/>
              <w:rPr>
                <w:rFonts w:ascii="Frutiger Next LT W1G Medium" w:hAnsi="Frutiger Next LT W1G Medium" w:cs="Arial"/>
                <w:bCs/>
                <w:sz w:val="24"/>
                <w:lang w:val="en-US"/>
              </w:rPr>
            </w:pPr>
            <w:r w:rsidRPr="00BC30C1">
              <w:rPr>
                <w:rFonts w:ascii="Frutiger Next LT W1G Medium" w:hAnsi="Frutiger Next LT W1G Medium" w:cs="Arial"/>
                <w:bCs/>
                <w:sz w:val="24"/>
                <w:lang w:val="en-US"/>
              </w:rPr>
              <w:t>Sto Guide Specification</w:t>
            </w:r>
            <w:r w:rsidR="00D50598" w:rsidRPr="00BC30C1">
              <w:rPr>
                <w:rFonts w:ascii="Frutiger Next LT W1G Medium" w:hAnsi="Frutiger Next LT W1G Medium" w:cs="Arial"/>
                <w:bCs/>
                <w:sz w:val="24"/>
                <w:lang w:val="en-US"/>
              </w:rPr>
              <w:t xml:space="preserve"> 9000</w:t>
            </w:r>
            <w:r w:rsidR="00E8604B">
              <w:rPr>
                <w:rFonts w:ascii="Frutiger Next LT W1G Medium" w:hAnsi="Frutiger Next LT W1G Medium" w:cs="Arial"/>
                <w:bCs/>
                <w:sz w:val="24"/>
                <w:lang w:val="en-US"/>
              </w:rPr>
              <w:t>FC</w:t>
            </w:r>
          </w:p>
          <w:p w14:paraId="709771A9" w14:textId="74FD1B62" w:rsidR="00546316" w:rsidRPr="00BC30C1" w:rsidRDefault="002F7835" w:rsidP="00546316">
            <w:pPr>
              <w:spacing w:before="0"/>
              <w:jc w:val="center"/>
              <w:rPr>
                <w:rFonts w:ascii="Frutiger Next LT W1G Medium" w:hAnsi="Frutiger Next LT W1G Medium" w:cs="Arial"/>
                <w:bCs/>
                <w:sz w:val="24"/>
                <w:lang w:val="en-US"/>
              </w:rPr>
            </w:pPr>
            <w:r w:rsidRPr="00BC30C1">
              <w:rPr>
                <w:rFonts w:ascii="Frutiger Next LT W1G Medium" w:hAnsi="Frutiger Next LT W1G Medium" w:cs="Arial"/>
                <w:bCs/>
                <w:sz w:val="24"/>
                <w:lang w:val="en-US"/>
              </w:rPr>
              <w:t>Sto</w:t>
            </w:r>
            <w:r w:rsidR="000929DF" w:rsidRPr="00BC30C1">
              <w:rPr>
                <w:rFonts w:ascii="Frutiger Next LT W1G Medium" w:hAnsi="Frutiger Next LT W1G Medium" w:cs="Arial"/>
                <w:bCs/>
                <w:sz w:val="24"/>
                <w:lang w:val="en-US"/>
              </w:rPr>
              <w:t>Ventec</w:t>
            </w:r>
            <w:r w:rsidR="0009142F" w:rsidRPr="00BC30C1">
              <w:rPr>
                <w:rFonts w:ascii="Frutiger Next LT W1G Medium" w:hAnsi="Frutiger Next LT W1G Medium" w:cs="Arial"/>
                <w:bCs/>
                <w:sz w:val="24"/>
                <w:lang w:val="en-US"/>
              </w:rPr>
              <w:t>™</w:t>
            </w:r>
            <w:r w:rsidR="000929DF" w:rsidRPr="00BC30C1">
              <w:rPr>
                <w:rFonts w:ascii="Frutiger Next LT W1G Medium" w:hAnsi="Frutiger Next LT W1G Medium" w:cs="Arial"/>
                <w:bCs/>
                <w:sz w:val="24"/>
                <w:lang w:val="en-US"/>
              </w:rPr>
              <w:t xml:space="preserve"> </w:t>
            </w:r>
            <w:r w:rsidR="00E8604B">
              <w:rPr>
                <w:rFonts w:ascii="Frutiger Next LT W1G Medium" w:hAnsi="Frutiger Next LT W1G Medium" w:cs="Arial"/>
                <w:bCs/>
                <w:sz w:val="24"/>
                <w:lang w:val="en-US"/>
              </w:rPr>
              <w:t>Fiber Cement</w:t>
            </w:r>
            <w:r w:rsidRPr="00BC30C1">
              <w:rPr>
                <w:rFonts w:ascii="Frutiger Next LT W1G Medium" w:hAnsi="Frutiger Next LT W1G Medium"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4190F4EC" w:rsidR="00FC7A6D" w:rsidRPr="00C96822" w:rsidRDefault="008169DE" w:rsidP="00D87D9F">
            <w:pPr>
              <w:spacing w:before="0"/>
              <w:jc w:val="center"/>
              <w:rPr>
                <w:rFonts w:ascii="Frutiger Next LT W1G Medium" w:hAnsi="Frutiger Next LT W1G Medium"/>
                <w:b/>
                <w:bCs/>
                <w:szCs w:val="20"/>
                <w:lang w:val="en-US"/>
              </w:rPr>
            </w:pPr>
            <w:r w:rsidRPr="00C96822">
              <w:rPr>
                <w:rFonts w:ascii="Frutiger Next LT W1G Medium" w:hAnsi="Frutiger Next LT W1G Medium" w:cs="Arial"/>
                <w:bCs/>
                <w:szCs w:val="20"/>
                <w:lang w:val="en-US"/>
              </w:rPr>
              <w:t>Section 07 4</w:t>
            </w:r>
            <w:r w:rsidR="001006DF">
              <w:rPr>
                <w:rFonts w:ascii="Frutiger Next LT W1G Medium" w:hAnsi="Frutiger Next LT W1G Medium" w:cs="Arial"/>
                <w:bCs/>
                <w:szCs w:val="20"/>
                <w:lang w:val="en-US"/>
              </w:rPr>
              <w:t>6</w:t>
            </w:r>
            <w:r w:rsidR="00546316" w:rsidRPr="00C96822">
              <w:rPr>
                <w:rFonts w:ascii="Frutiger Next LT W1G Medium" w:hAnsi="Frutiger Next LT W1G Medium" w:cs="Arial"/>
                <w:bCs/>
                <w:szCs w:val="20"/>
                <w:lang w:val="en-US"/>
              </w:rPr>
              <w:t xml:space="preserve"> </w:t>
            </w:r>
            <w:r w:rsidR="00F00D35">
              <w:rPr>
                <w:rFonts w:ascii="Frutiger Next LT W1G Medium" w:hAnsi="Frutiger Next LT W1G Medium" w:cs="Arial"/>
                <w:bCs/>
                <w:szCs w:val="20"/>
                <w:lang w:val="en-US"/>
              </w:rPr>
              <w:t>4</w:t>
            </w:r>
            <w:r w:rsidR="001006DF">
              <w:rPr>
                <w:rFonts w:ascii="Frutiger Next LT W1G Medium" w:hAnsi="Frutiger Next LT W1G Medium" w:cs="Arial"/>
                <w:bCs/>
                <w:szCs w:val="20"/>
                <w:lang w:val="en-US"/>
              </w:rPr>
              <w:t>6</w:t>
            </w:r>
          </w:p>
        </w:tc>
      </w:tr>
      <w:tr w:rsidR="00FC7A6D" w:rsidRPr="00AD72F3" w14:paraId="54EAABDC" w14:textId="77777777" w:rsidTr="000B6BC2">
        <w:tc>
          <w:tcPr>
            <w:tcW w:w="9964" w:type="dxa"/>
            <w:gridSpan w:val="3"/>
            <w:shd w:val="clear" w:color="auto" w:fill="auto"/>
          </w:tcPr>
          <w:p w14:paraId="2B003E24" w14:textId="7A62FC3F" w:rsidR="00546316" w:rsidRPr="00C96822" w:rsidRDefault="00546316" w:rsidP="00546316">
            <w:pPr>
              <w:ind w:right="72"/>
              <w:rPr>
                <w:rFonts w:ascii="Frutiger Next LT W1G" w:hAnsi="Frutiger Next LT W1G" w:cs="Arial"/>
                <w:i/>
                <w:color w:val="0000FF"/>
                <w:szCs w:val="20"/>
                <w:lang w:val="en-US"/>
              </w:rPr>
            </w:pPr>
            <w:r w:rsidRPr="00C96822">
              <w:rPr>
                <w:rFonts w:ascii="Frutiger Next LT W1G" w:hAnsi="Frutiger Next LT W1G" w:cs="Arial"/>
                <w:i/>
                <w:color w:val="0000FF"/>
                <w:szCs w:val="20"/>
                <w:lang w:val="en-US"/>
              </w:rPr>
              <w:t xml:space="preserve">This </w:t>
            </w:r>
            <w:r w:rsidR="001C5677" w:rsidRPr="00C96822">
              <w:rPr>
                <w:rFonts w:ascii="Frutiger Next LT W1G" w:hAnsi="Frutiger Next LT W1G" w:cs="Arial"/>
                <w:i/>
                <w:color w:val="0000FF"/>
                <w:szCs w:val="20"/>
                <w:lang w:val="en-US"/>
              </w:rPr>
              <w:t xml:space="preserve">guide </w:t>
            </w:r>
            <w:r w:rsidRPr="00C96822">
              <w:rPr>
                <w:rFonts w:ascii="Frutiger Next LT W1G" w:hAnsi="Frutiger Next LT W1G"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C96822">
              <w:rPr>
                <w:rFonts w:ascii="Frutiger Next LT W1G" w:hAnsi="Frutiger Next LT W1G" w:cs="Arial"/>
                <w:i/>
                <w:color w:val="0000FF"/>
                <w:szCs w:val="20"/>
                <w:lang w:val="en-US"/>
              </w:rPr>
              <w:t>lication of Sto</w:t>
            </w:r>
            <w:r w:rsidR="00863922" w:rsidRPr="00C96822">
              <w:rPr>
                <w:rFonts w:ascii="Frutiger Next LT W1G" w:hAnsi="Frutiger Next LT W1G" w:cs="Arial"/>
                <w:i/>
                <w:color w:val="0000FF"/>
                <w:szCs w:val="20"/>
                <w:lang w:val="en-US"/>
              </w:rPr>
              <w:t xml:space="preserve">Ventec </w:t>
            </w:r>
            <w:r w:rsidR="00F00D35">
              <w:rPr>
                <w:rFonts w:ascii="Frutiger Next LT W1G" w:hAnsi="Frutiger Next LT W1G" w:cs="Arial"/>
                <w:i/>
                <w:color w:val="0000FF"/>
                <w:szCs w:val="20"/>
                <w:lang w:val="en-US"/>
              </w:rPr>
              <w:t>Fiber Cement</w:t>
            </w:r>
            <w:r w:rsidR="0075384D" w:rsidRPr="00C96822">
              <w:rPr>
                <w:rFonts w:ascii="Frutiger Next LT W1G" w:hAnsi="Frutiger Next LT W1G" w:cs="Arial"/>
                <w:i/>
                <w:color w:val="0000FF"/>
                <w:szCs w:val="20"/>
                <w:lang w:val="en-US"/>
              </w:rPr>
              <w:t xml:space="preserve"> </w:t>
            </w:r>
            <w:r w:rsidRPr="00C96822">
              <w:rPr>
                <w:rFonts w:ascii="Frutiger Next LT W1G" w:hAnsi="Frutiger Next LT W1G" w:cs="Arial"/>
                <w:i/>
                <w:color w:val="0000FF"/>
                <w:szCs w:val="20"/>
                <w:lang w:val="en-US"/>
              </w:rPr>
              <w:t>to vertical above grade e</w:t>
            </w:r>
            <w:r w:rsidR="002F7835" w:rsidRPr="00C96822">
              <w:rPr>
                <w:rFonts w:ascii="Frutiger Next LT W1G" w:hAnsi="Frutiger Next LT W1G" w:cs="Arial"/>
                <w:i/>
                <w:color w:val="0000FF"/>
                <w:szCs w:val="20"/>
                <w:lang w:val="en-US"/>
              </w:rPr>
              <w:t>xterior</w:t>
            </w:r>
            <w:r w:rsidR="008C3445" w:rsidRPr="00C96822">
              <w:rPr>
                <w:rFonts w:ascii="Frutiger Next LT W1G" w:hAnsi="Frutiger Next LT W1G" w:cs="Arial"/>
                <w:i/>
                <w:color w:val="0000FF"/>
                <w:szCs w:val="20"/>
                <w:lang w:val="en-US"/>
              </w:rPr>
              <w:t xml:space="preserve"> or interior</w:t>
            </w:r>
            <w:r w:rsidR="002F7835" w:rsidRPr="00C96822">
              <w:rPr>
                <w:rFonts w:ascii="Frutiger Next LT W1G" w:hAnsi="Frutiger Next LT W1G" w:cs="Arial"/>
                <w:i/>
                <w:color w:val="0000FF"/>
                <w:szCs w:val="20"/>
                <w:lang w:val="en-US"/>
              </w:rPr>
              <w:t xml:space="preserve"> wall construction</w:t>
            </w:r>
            <w:r w:rsidR="008A4F40" w:rsidRPr="00C96822">
              <w:rPr>
                <w:rFonts w:ascii="Frutiger Next LT W1G" w:hAnsi="Frutiger Next LT W1G" w:cs="Arial"/>
                <w:i/>
                <w:color w:val="0000FF"/>
                <w:szCs w:val="20"/>
                <w:lang w:val="en-US"/>
              </w:rPr>
              <w:t>, ceilings</w:t>
            </w:r>
            <w:r w:rsidR="008C3445" w:rsidRPr="00C96822">
              <w:rPr>
                <w:rFonts w:ascii="Frutiger Next LT W1G" w:hAnsi="Frutiger Next LT W1G" w:cs="Arial"/>
                <w:i/>
                <w:color w:val="0000FF"/>
                <w:szCs w:val="20"/>
                <w:lang w:val="en-US"/>
              </w:rPr>
              <w:t>, or soffits</w:t>
            </w:r>
            <w:r w:rsidR="002F7835" w:rsidRPr="00C96822">
              <w:rPr>
                <w:rFonts w:ascii="Frutiger Next LT W1G" w:hAnsi="Frutiger Next LT W1G" w:cs="Arial"/>
                <w:i/>
                <w:color w:val="0000FF"/>
                <w:szCs w:val="20"/>
                <w:lang w:val="en-US"/>
              </w:rPr>
              <w:t>. Sto</w:t>
            </w:r>
            <w:r w:rsidR="00D50598" w:rsidRPr="00C96822">
              <w:rPr>
                <w:rFonts w:ascii="Frutiger Next LT W1G" w:hAnsi="Frutiger Next LT W1G" w:cs="Arial"/>
                <w:i/>
                <w:color w:val="0000FF"/>
                <w:szCs w:val="20"/>
                <w:lang w:val="en-US"/>
              </w:rPr>
              <w:t xml:space="preserve">Ventec </w:t>
            </w:r>
            <w:r w:rsidR="00F00D35">
              <w:rPr>
                <w:rFonts w:ascii="Frutiger Next LT W1G" w:hAnsi="Frutiger Next LT W1G" w:cs="Arial"/>
                <w:i/>
                <w:color w:val="0000FF"/>
                <w:szCs w:val="20"/>
                <w:lang w:val="en-US"/>
              </w:rPr>
              <w:t>Fiber Cement</w:t>
            </w:r>
            <w:r w:rsidR="00863922" w:rsidRPr="00C96822">
              <w:rPr>
                <w:rFonts w:ascii="Frutiger Next LT W1G" w:hAnsi="Frutiger Next LT W1G" w:cs="Arial"/>
                <w:i/>
                <w:color w:val="0000FF"/>
                <w:szCs w:val="20"/>
                <w:lang w:val="en-US"/>
              </w:rPr>
              <w:t xml:space="preserve"> is a </w:t>
            </w:r>
            <w:r w:rsidR="001F3E09" w:rsidRPr="00C96822">
              <w:rPr>
                <w:rFonts w:ascii="Frutiger Next LT W1G" w:hAnsi="Frutiger Next LT W1G" w:cs="Arial"/>
                <w:i/>
                <w:color w:val="0000FF"/>
                <w:szCs w:val="20"/>
                <w:lang w:val="en-US"/>
              </w:rPr>
              <w:t xml:space="preserve">drained, </w:t>
            </w:r>
            <w:r w:rsidR="00863922" w:rsidRPr="00C96822">
              <w:rPr>
                <w:rFonts w:ascii="Frutiger Next LT W1G" w:hAnsi="Frutiger Next LT W1G" w:cs="Arial"/>
                <w:i/>
                <w:color w:val="0000FF"/>
                <w:szCs w:val="20"/>
                <w:lang w:val="en-US"/>
              </w:rPr>
              <w:t>back-ventilated rainscreen</w:t>
            </w:r>
            <w:r w:rsidR="002F7835" w:rsidRPr="00C96822">
              <w:rPr>
                <w:rFonts w:ascii="Frutiger Next LT W1G" w:hAnsi="Frutiger Next LT W1G" w:cs="Arial"/>
                <w:i/>
                <w:color w:val="0000FF"/>
                <w:szCs w:val="20"/>
                <w:lang w:val="en-US"/>
              </w:rPr>
              <w:t xml:space="preserve"> </w:t>
            </w:r>
            <w:r w:rsidR="00863922" w:rsidRPr="00C96822">
              <w:rPr>
                <w:rFonts w:ascii="Frutiger Next LT W1G" w:hAnsi="Frutiger Next LT W1G" w:cs="Arial"/>
                <w:i/>
                <w:color w:val="0000FF"/>
                <w:szCs w:val="20"/>
                <w:lang w:val="en-US"/>
              </w:rPr>
              <w:t xml:space="preserve">wall </w:t>
            </w:r>
            <w:r w:rsidR="0075384D" w:rsidRPr="00C96822">
              <w:rPr>
                <w:rFonts w:ascii="Frutiger Next LT W1G" w:hAnsi="Frutiger Next LT W1G" w:cs="Arial"/>
                <w:i/>
                <w:color w:val="0000FF"/>
                <w:szCs w:val="20"/>
                <w:lang w:val="en-US"/>
              </w:rPr>
              <w:t>system</w:t>
            </w:r>
            <w:r w:rsidR="001F3E09" w:rsidRPr="00C96822">
              <w:rPr>
                <w:rFonts w:ascii="Frutiger Next LT W1G" w:hAnsi="Frutiger Next LT W1G" w:cs="Arial"/>
                <w:i/>
                <w:color w:val="0000FF"/>
                <w:szCs w:val="20"/>
                <w:lang w:val="en-US"/>
              </w:rPr>
              <w:t xml:space="preserve"> from a single source</w:t>
            </w:r>
            <w:r w:rsidR="0075384D" w:rsidRPr="00C96822">
              <w:rPr>
                <w:rFonts w:ascii="Frutiger Next LT W1G" w:hAnsi="Frutiger Next LT W1G" w:cs="Arial"/>
                <w:i/>
                <w:color w:val="0000FF"/>
                <w:szCs w:val="20"/>
                <w:lang w:val="en-US"/>
              </w:rPr>
              <w:t xml:space="preserve"> that incorporates a continuous air and </w:t>
            </w:r>
            <w:r w:rsidR="0028794F" w:rsidRPr="00C96822">
              <w:rPr>
                <w:rFonts w:ascii="Frutiger Next LT W1G" w:hAnsi="Frutiger Next LT W1G" w:cs="Arial"/>
                <w:i/>
                <w:color w:val="0000FF"/>
                <w:szCs w:val="20"/>
                <w:lang w:val="en-US"/>
              </w:rPr>
              <w:t>water-resistive</w:t>
            </w:r>
            <w:r w:rsidR="0075384D" w:rsidRPr="00C96822">
              <w:rPr>
                <w:rFonts w:ascii="Frutiger Next LT W1G" w:hAnsi="Frutiger Next LT W1G" w:cs="Arial"/>
                <w:i/>
                <w:color w:val="0000FF"/>
                <w:szCs w:val="20"/>
                <w:lang w:val="en-US"/>
              </w:rPr>
              <w:t xml:space="preserve"> barrier, </w:t>
            </w:r>
            <w:r w:rsidR="002F7835" w:rsidRPr="00C96822">
              <w:rPr>
                <w:rFonts w:ascii="Frutiger Next LT W1G" w:hAnsi="Frutiger Next LT W1G" w:cs="Arial"/>
                <w:i/>
                <w:color w:val="0000FF"/>
                <w:szCs w:val="20"/>
                <w:lang w:val="en-US"/>
              </w:rPr>
              <w:t xml:space="preserve">continuous </w:t>
            </w:r>
            <w:r w:rsidR="001F3E09" w:rsidRPr="00C96822">
              <w:rPr>
                <w:rFonts w:ascii="Frutiger Next LT W1G" w:hAnsi="Frutiger Next LT W1G" w:cs="Arial"/>
                <w:i/>
                <w:color w:val="0000FF"/>
                <w:szCs w:val="20"/>
                <w:lang w:val="en-US"/>
              </w:rPr>
              <w:t xml:space="preserve">noncombustible </w:t>
            </w:r>
            <w:r w:rsidR="00CA3D3C" w:rsidRPr="00C96822">
              <w:rPr>
                <w:rFonts w:ascii="Frutiger Next LT W1G" w:hAnsi="Frutiger Next LT W1G" w:cs="Arial"/>
                <w:i/>
                <w:color w:val="0000FF"/>
                <w:szCs w:val="20"/>
                <w:lang w:val="en-US"/>
              </w:rPr>
              <w:t xml:space="preserve">mineral wool </w:t>
            </w:r>
            <w:r w:rsidR="002F7835" w:rsidRPr="00C96822">
              <w:rPr>
                <w:rFonts w:ascii="Frutiger Next LT W1G" w:hAnsi="Frutiger Next LT W1G" w:cs="Arial"/>
                <w:i/>
                <w:color w:val="0000FF"/>
                <w:szCs w:val="20"/>
                <w:lang w:val="en-US"/>
              </w:rPr>
              <w:t>insulation</w:t>
            </w:r>
            <w:r w:rsidR="008D7D90" w:rsidRPr="00C96822">
              <w:rPr>
                <w:rFonts w:ascii="Frutiger Next LT W1G" w:hAnsi="Frutiger Next LT W1G" w:cs="Arial"/>
                <w:i/>
                <w:color w:val="0000FF"/>
                <w:szCs w:val="20"/>
                <w:lang w:val="en-US"/>
              </w:rPr>
              <w:t>,</w:t>
            </w:r>
            <w:r w:rsidR="00863922" w:rsidRPr="00C96822">
              <w:rPr>
                <w:rFonts w:ascii="Frutiger Next LT W1G" w:hAnsi="Frutiger Next LT W1G" w:cs="Arial"/>
                <w:i/>
                <w:color w:val="0000FF"/>
                <w:szCs w:val="20"/>
                <w:lang w:val="en-US"/>
              </w:rPr>
              <w:t xml:space="preserve"> </w:t>
            </w:r>
            <w:r w:rsidR="00D50598" w:rsidRPr="00C96822">
              <w:rPr>
                <w:rFonts w:ascii="Frutiger Next LT W1G" w:hAnsi="Frutiger Next LT W1G" w:cs="Arial"/>
                <w:i/>
                <w:color w:val="0000FF"/>
                <w:szCs w:val="20"/>
                <w:lang w:val="en-US"/>
              </w:rPr>
              <w:t>and sub-</w:t>
            </w:r>
            <w:r w:rsidR="001F3E09" w:rsidRPr="00C96822">
              <w:rPr>
                <w:rFonts w:ascii="Frutiger Next LT W1G" w:hAnsi="Frutiger Next LT W1G" w:cs="Arial"/>
                <w:i/>
                <w:color w:val="0000FF"/>
                <w:szCs w:val="20"/>
                <w:lang w:val="en-US"/>
              </w:rPr>
              <w:t xml:space="preserve">construction </w:t>
            </w:r>
            <w:r w:rsidR="00D50598" w:rsidRPr="00C96822">
              <w:rPr>
                <w:rFonts w:ascii="Frutiger Next LT W1G" w:hAnsi="Frutiger Next LT W1G" w:cs="Arial"/>
                <w:i/>
                <w:color w:val="0000FF"/>
                <w:szCs w:val="20"/>
                <w:lang w:val="en-US"/>
              </w:rPr>
              <w:t xml:space="preserve">for an architectural </w:t>
            </w:r>
            <w:r w:rsidR="00FA761F">
              <w:rPr>
                <w:rFonts w:ascii="Frutiger Next LT W1G" w:hAnsi="Frutiger Next LT W1G" w:cs="Arial"/>
                <w:i/>
                <w:color w:val="0000FF"/>
                <w:szCs w:val="20"/>
                <w:lang w:val="en-US"/>
              </w:rPr>
              <w:t>high</w:t>
            </w:r>
            <w:r w:rsidR="00E72E05">
              <w:rPr>
                <w:rFonts w:ascii="Frutiger Next LT W1G" w:hAnsi="Frutiger Next LT W1G" w:cs="Arial"/>
                <w:i/>
                <w:color w:val="0000FF"/>
                <w:szCs w:val="20"/>
                <w:lang w:val="en-US"/>
              </w:rPr>
              <w:t>-</w:t>
            </w:r>
            <w:r w:rsidR="00FA761F">
              <w:rPr>
                <w:rFonts w:ascii="Frutiger Next LT W1G" w:hAnsi="Frutiger Next LT W1G" w:cs="Arial"/>
                <w:i/>
                <w:color w:val="0000FF"/>
                <w:szCs w:val="20"/>
                <w:lang w:val="en-US"/>
              </w:rPr>
              <w:t>density</w:t>
            </w:r>
            <w:r w:rsidR="00F23368">
              <w:rPr>
                <w:rFonts w:ascii="Frutiger Next LT W1G" w:hAnsi="Frutiger Next LT W1G" w:cs="Arial"/>
                <w:i/>
                <w:color w:val="0000FF"/>
                <w:szCs w:val="20"/>
                <w:lang w:val="en-US"/>
              </w:rPr>
              <w:t>, noncombustible</w:t>
            </w:r>
            <w:r w:rsidR="00FA761F">
              <w:rPr>
                <w:rFonts w:ascii="Frutiger Next LT W1G" w:hAnsi="Frutiger Next LT W1G" w:cs="Arial"/>
                <w:i/>
                <w:color w:val="0000FF"/>
                <w:szCs w:val="20"/>
                <w:lang w:val="en-US"/>
              </w:rPr>
              <w:t xml:space="preserve"> fiber cement</w:t>
            </w:r>
            <w:r w:rsidR="00863922" w:rsidRPr="00C96822">
              <w:rPr>
                <w:rFonts w:ascii="Frutiger Next LT W1G" w:hAnsi="Frutiger Next LT W1G" w:cs="Arial"/>
                <w:i/>
                <w:color w:val="0000FF"/>
                <w:szCs w:val="20"/>
                <w:lang w:val="en-US"/>
              </w:rPr>
              <w:t xml:space="preserve">.  </w:t>
            </w:r>
            <w:r w:rsidR="001C5677" w:rsidRPr="00C96822">
              <w:rPr>
                <w:rFonts w:ascii="Frutiger Next LT W1G" w:hAnsi="Frutiger Next LT W1G" w:cs="Arial"/>
                <w:i/>
                <w:color w:val="0000FF"/>
                <w:szCs w:val="20"/>
                <w:lang w:val="en-US"/>
              </w:rPr>
              <w:t xml:space="preserve">  </w:t>
            </w:r>
          </w:p>
          <w:p w14:paraId="435CA9CB" w14:textId="77777777" w:rsidR="00FC7A6D" w:rsidRPr="00C96822" w:rsidRDefault="00FC7A6D" w:rsidP="00546316">
            <w:pPr>
              <w:ind w:right="72"/>
              <w:rPr>
                <w:rFonts w:ascii="Frutiger Next LT W1G" w:hAnsi="Frutiger Next LT W1G" w:cs="Arial"/>
                <w:b/>
                <w:bCs/>
                <w:i/>
                <w:color w:val="0000FF"/>
                <w:sz w:val="14"/>
                <w:szCs w:val="20"/>
                <w:lang w:val="en-US"/>
              </w:rPr>
            </w:pPr>
          </w:p>
        </w:tc>
      </w:tr>
      <w:tr w:rsidR="001F3E09" w:rsidRPr="00AD72F3" w14:paraId="3E367C49" w14:textId="77777777" w:rsidTr="000B6BC2">
        <w:tc>
          <w:tcPr>
            <w:tcW w:w="9964" w:type="dxa"/>
            <w:gridSpan w:val="3"/>
            <w:shd w:val="clear" w:color="auto" w:fill="auto"/>
          </w:tcPr>
          <w:p w14:paraId="24467656" w14:textId="77777777" w:rsidR="001F3E09" w:rsidRPr="00AD72F3"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AD72F3" w:rsidRDefault="00175DE0" w:rsidP="00975DDD">
      <w:pPr>
        <w:pStyle w:val="TOCTitle"/>
        <w:jc w:val="left"/>
        <w:rPr>
          <w:szCs w:val="24"/>
          <w:lang w:val="en-US"/>
        </w:rPr>
        <w:sectPr w:rsidR="00175DE0" w:rsidRPr="00AD72F3"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6E40EB" w:rsidRDefault="00CD645A" w:rsidP="00A40D32">
      <w:pPr>
        <w:keepNext/>
        <w:keepLines/>
        <w:suppressAutoHyphens/>
        <w:spacing w:before="360" w:after="240"/>
        <w:outlineLvl w:val="0"/>
        <w:rPr>
          <w:rFonts w:ascii="Frutiger Next LT W1G Medium" w:hAnsi="Frutiger Next LT W1G Medium"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6E40EB">
        <w:rPr>
          <w:rFonts w:ascii="Frutiger Next LT W1G Medium" w:hAnsi="Frutiger Next LT W1G Medium" w:cs="Arial"/>
          <w:sz w:val="24"/>
          <w:lang w:val="en-US"/>
        </w:rPr>
        <w:lastRenderedPageBreak/>
        <w:t>PART 1</w:t>
      </w:r>
      <w:r w:rsidRPr="006E40EB">
        <w:rPr>
          <w:rFonts w:ascii="Frutiger Next LT W1G Medium" w:hAnsi="Frutiger Next LT W1G Medium" w:cs="Arial"/>
          <w:sz w:val="24"/>
          <w:lang w:val="en-US"/>
        </w:rPr>
        <w:tab/>
        <w:t>GENERAL</w:t>
      </w:r>
    </w:p>
    <w:p w14:paraId="3DA82786" w14:textId="77777777" w:rsidR="00CD645A" w:rsidRPr="006E40EB"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6E40EB">
        <w:rPr>
          <w:rFonts w:ascii="Frutiger Next LT W1G Medium" w:hAnsi="Frutiger Next LT W1G Medium" w:cs="Arial"/>
          <w:iCs/>
          <w:sz w:val="22"/>
          <w:szCs w:val="28"/>
          <w:lang w:val="en-US"/>
        </w:rPr>
        <w:t>SUMMARY</w:t>
      </w:r>
    </w:p>
    <w:p w14:paraId="7701122C" w14:textId="5AA1D83A"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Provid</w:t>
      </w:r>
      <w:r w:rsidR="00863922" w:rsidRPr="006E40EB">
        <w:rPr>
          <w:rFonts w:ascii="Frutiger Next LT W1G" w:hAnsi="Frutiger Next LT W1G" w:cs="Arial"/>
          <w:szCs w:val="20"/>
          <w:lang w:val="en-US"/>
        </w:rPr>
        <w:t xml:space="preserve">e air and </w:t>
      </w:r>
      <w:r w:rsidR="004E365F" w:rsidRPr="006E40EB">
        <w:rPr>
          <w:rFonts w:ascii="Frutiger Next LT W1G" w:hAnsi="Frutiger Next LT W1G" w:cs="Arial"/>
          <w:szCs w:val="20"/>
          <w:lang w:val="en-US"/>
        </w:rPr>
        <w:t>water-resistive</w:t>
      </w:r>
      <w:r w:rsidR="00863922" w:rsidRPr="006E40EB">
        <w:rPr>
          <w:rFonts w:ascii="Frutiger Next LT W1G" w:hAnsi="Frutiger Next LT W1G" w:cs="Arial"/>
          <w:szCs w:val="20"/>
          <w:lang w:val="en-US"/>
        </w:rPr>
        <w:t xml:space="preserve"> barrier, </w:t>
      </w:r>
      <w:r w:rsidRPr="006E40EB">
        <w:rPr>
          <w:rFonts w:ascii="Frutiger Next LT W1G" w:hAnsi="Frutiger Next LT W1G" w:cs="Arial"/>
          <w:szCs w:val="20"/>
          <w:lang w:val="en-US"/>
        </w:rPr>
        <w:t>continuo</w:t>
      </w:r>
      <w:r w:rsidR="00863922" w:rsidRPr="006E40EB">
        <w:rPr>
          <w:rFonts w:ascii="Frutiger Next LT W1G" w:hAnsi="Frutiger Next LT W1G" w:cs="Arial"/>
          <w:szCs w:val="20"/>
          <w:lang w:val="en-US"/>
        </w:rPr>
        <w:t xml:space="preserve">us </w:t>
      </w:r>
      <w:r w:rsidR="001F3E09" w:rsidRPr="006E40EB">
        <w:rPr>
          <w:rFonts w:ascii="Frutiger Next LT W1G" w:hAnsi="Frutiger Next LT W1G" w:cs="Arial"/>
          <w:szCs w:val="20"/>
          <w:lang w:val="en-US"/>
        </w:rPr>
        <w:t xml:space="preserve">noncombustible </w:t>
      </w:r>
      <w:r w:rsidR="00863922" w:rsidRPr="006E40EB">
        <w:rPr>
          <w:rFonts w:ascii="Frutiger Next LT W1G" w:hAnsi="Frutiger Next LT W1G" w:cs="Arial"/>
          <w:szCs w:val="20"/>
          <w:lang w:val="en-US"/>
        </w:rPr>
        <w:t>mineral wool insulation, sub</w:t>
      </w:r>
      <w:r w:rsidR="00014280" w:rsidRPr="006E40EB">
        <w:rPr>
          <w:rFonts w:ascii="Frutiger Next LT W1G" w:hAnsi="Frutiger Next LT W1G" w:cs="Arial"/>
          <w:szCs w:val="20"/>
          <w:lang w:val="en-US"/>
        </w:rPr>
        <w:t>-</w:t>
      </w:r>
      <w:r w:rsidR="001F3E09" w:rsidRPr="006E40EB">
        <w:rPr>
          <w:rFonts w:ascii="Frutiger Next LT W1G" w:hAnsi="Frutiger Next LT W1G" w:cs="Arial"/>
          <w:szCs w:val="20"/>
          <w:lang w:val="en-US"/>
        </w:rPr>
        <w:t>construction</w:t>
      </w:r>
      <w:r w:rsidR="00D50598" w:rsidRPr="006E40EB">
        <w:rPr>
          <w:rFonts w:ascii="Frutiger Next LT W1G" w:hAnsi="Frutiger Next LT W1G" w:cs="Arial"/>
          <w:szCs w:val="20"/>
          <w:lang w:val="en-US"/>
        </w:rPr>
        <w:t xml:space="preserve">, </w:t>
      </w:r>
      <w:r w:rsidR="00F932B7">
        <w:rPr>
          <w:rFonts w:ascii="Frutiger Next LT W1G" w:hAnsi="Frutiger Next LT W1G" w:cs="Arial"/>
          <w:szCs w:val="20"/>
          <w:lang w:val="en-US"/>
        </w:rPr>
        <w:t xml:space="preserve">high-density fiber cement with installation components </w:t>
      </w:r>
    </w:p>
    <w:p w14:paraId="7F2321A9" w14:textId="77777777"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 xml:space="preserve">Related Sections </w:t>
      </w:r>
      <w:r w:rsidRPr="006E40EB">
        <w:rPr>
          <w:rFonts w:ascii="Frutiger Next LT W1G" w:hAnsi="Frutiger Next LT W1G" w:cs="Arial"/>
          <w:i/>
          <w:color w:val="0000FF"/>
          <w:szCs w:val="20"/>
          <w:lang w:val="en-US"/>
        </w:rPr>
        <w:t>(add/delete, depending on specific project requirements)</w:t>
      </w:r>
    </w:p>
    <w:p w14:paraId="01CF3E05" w14:textId="77777777" w:rsidR="008169DE"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05 40 00:</w:t>
      </w:r>
      <w:r w:rsidRPr="006E40EB">
        <w:rPr>
          <w:rFonts w:ascii="Frutiger Next LT W1G" w:hAnsi="Frutiger Next LT W1G" w:cs="Arial"/>
          <w:szCs w:val="20"/>
          <w:lang w:val="en-US"/>
        </w:rPr>
        <w:tab/>
        <w:t>Cold-Formed Metal Framing</w:t>
      </w:r>
    </w:p>
    <w:p w14:paraId="068AEF68" w14:textId="77777777" w:rsidR="008169DE"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06 16 00:</w:t>
      </w:r>
      <w:r w:rsidRPr="006E40EB">
        <w:rPr>
          <w:rFonts w:ascii="Frutiger Next LT W1G" w:hAnsi="Frutiger Next LT W1G" w:cs="Arial"/>
          <w:szCs w:val="20"/>
          <w:lang w:val="en-US"/>
        </w:rPr>
        <w:tab/>
        <w:t>Sheathing</w:t>
      </w:r>
    </w:p>
    <w:p w14:paraId="1B0F14FE" w14:textId="77777777" w:rsidR="00CD645A"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21 00:</w:t>
      </w:r>
      <w:r w:rsidRPr="006E40EB">
        <w:rPr>
          <w:rFonts w:ascii="Frutiger Next LT W1G" w:hAnsi="Frutiger Next LT W1G" w:cs="Arial"/>
          <w:szCs w:val="20"/>
          <w:lang w:val="en-US"/>
        </w:rPr>
        <w:tab/>
        <w:t>Thermal Insulation</w:t>
      </w:r>
      <w:r w:rsidR="00CD645A" w:rsidRPr="006E40EB">
        <w:rPr>
          <w:rFonts w:ascii="Frutiger Next LT W1G" w:hAnsi="Frutiger Next LT W1G" w:cs="Arial"/>
          <w:szCs w:val="20"/>
          <w:lang w:val="en-US"/>
        </w:rPr>
        <w:tab/>
      </w:r>
    </w:p>
    <w:p w14:paraId="2CA52530"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26 00:</w:t>
      </w:r>
      <w:r w:rsidRPr="006E40EB">
        <w:rPr>
          <w:rFonts w:ascii="Frutiger Next LT W1G" w:hAnsi="Frutiger Next LT W1G" w:cs="Arial"/>
          <w:szCs w:val="20"/>
          <w:lang w:val="en-US"/>
        </w:rPr>
        <w:tab/>
        <w:t>Vapor Retarders</w:t>
      </w:r>
    </w:p>
    <w:p w14:paraId="5690739F"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27 00:</w:t>
      </w:r>
      <w:r w:rsidRPr="006E40EB">
        <w:rPr>
          <w:rFonts w:ascii="Frutiger Next LT W1G" w:hAnsi="Frutiger Next LT W1G" w:cs="Arial"/>
          <w:szCs w:val="20"/>
          <w:lang w:val="en-US"/>
        </w:rPr>
        <w:tab/>
        <w:t>Air Barriers</w:t>
      </w:r>
    </w:p>
    <w:p w14:paraId="7EB08066" w14:textId="02E46EF0"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50 00: </w:t>
      </w:r>
      <w:r w:rsidR="00FB1857">
        <w:rPr>
          <w:rFonts w:ascii="Frutiger Next LT W1G" w:hAnsi="Frutiger Next LT W1G" w:cs="Arial"/>
          <w:szCs w:val="20"/>
          <w:lang w:val="en-US"/>
        </w:rPr>
        <w:tab/>
      </w:r>
      <w:r w:rsidRPr="006E40EB">
        <w:rPr>
          <w:rFonts w:ascii="Frutiger Next LT W1G" w:hAnsi="Frutiger Next LT W1G" w:cs="Arial"/>
          <w:szCs w:val="20"/>
          <w:lang w:val="en-US"/>
        </w:rPr>
        <w:t>Membrane Roofing</w:t>
      </w:r>
    </w:p>
    <w:p w14:paraId="543AC549" w14:textId="1080A9A8"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62 00: </w:t>
      </w:r>
      <w:r w:rsidR="00FB1857">
        <w:rPr>
          <w:rFonts w:ascii="Frutiger Next LT W1G" w:hAnsi="Frutiger Next LT W1G" w:cs="Arial"/>
          <w:szCs w:val="20"/>
          <w:lang w:val="en-US"/>
        </w:rPr>
        <w:tab/>
      </w:r>
      <w:r w:rsidRPr="006E40EB">
        <w:rPr>
          <w:rFonts w:ascii="Frutiger Next LT W1G" w:hAnsi="Frutiger Next LT W1G" w:cs="Arial"/>
          <w:szCs w:val="20"/>
          <w:lang w:val="en-US"/>
        </w:rPr>
        <w:t>Sheet Metal Flashing and Trim</w:t>
      </w:r>
    </w:p>
    <w:p w14:paraId="6DAF61A6" w14:textId="32F95BEA" w:rsidR="00564684" w:rsidRPr="006E40EB" w:rsidRDefault="00564684"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80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Fire and Smoke Protection</w:t>
      </w:r>
    </w:p>
    <w:p w14:paraId="7C421F3A" w14:textId="2347EE3C"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90 00: </w:t>
      </w:r>
      <w:r w:rsidR="00FB1857">
        <w:rPr>
          <w:rFonts w:ascii="Frutiger Next LT W1G" w:hAnsi="Frutiger Next LT W1G" w:cs="Arial"/>
          <w:szCs w:val="20"/>
          <w:lang w:val="en-US"/>
        </w:rPr>
        <w:tab/>
      </w:r>
      <w:r w:rsidRPr="006E40EB">
        <w:rPr>
          <w:rFonts w:ascii="Frutiger Next LT W1G" w:hAnsi="Frutiger Next LT W1G" w:cs="Arial"/>
          <w:szCs w:val="20"/>
          <w:lang w:val="en-US"/>
        </w:rPr>
        <w:t>Joint Protection</w:t>
      </w:r>
    </w:p>
    <w:p w14:paraId="0FB4F314" w14:textId="198B3F8D"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10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Doors and Frames</w:t>
      </w:r>
    </w:p>
    <w:p w14:paraId="2BDDF53F" w14:textId="5C6D1569"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40 00:</w:t>
      </w:r>
      <w:r w:rsidRPr="006E40EB">
        <w:rPr>
          <w:rFonts w:ascii="Frutiger Next LT W1G" w:hAnsi="Frutiger Next LT W1G" w:cs="Arial"/>
          <w:szCs w:val="20"/>
          <w:lang w:val="en-US"/>
        </w:rPr>
        <w:tab/>
        <w:t>Entrances, Storefronts, and Curtain Walls</w:t>
      </w:r>
    </w:p>
    <w:p w14:paraId="1B7B05C6" w14:textId="72A4762C" w:rsidR="00D50598" w:rsidRPr="0038431A" w:rsidRDefault="00CD645A" w:rsidP="0038431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08 50 00: </w:t>
      </w:r>
      <w:r w:rsidR="00FB1857">
        <w:rPr>
          <w:rFonts w:ascii="Frutiger Next LT W1G" w:hAnsi="Frutiger Next LT W1G" w:cs="Arial"/>
          <w:szCs w:val="20"/>
          <w:lang w:val="en-US"/>
        </w:rPr>
        <w:tab/>
      </w:r>
      <w:r w:rsidRPr="006E40EB">
        <w:rPr>
          <w:rFonts w:ascii="Frutiger Next LT W1G" w:hAnsi="Frutiger Next LT W1G" w:cs="Arial"/>
          <w:szCs w:val="20"/>
          <w:lang w:val="en-US"/>
        </w:rPr>
        <w:t>Windows</w:t>
      </w:r>
    </w:p>
    <w:p w14:paraId="5AC0179D" w14:textId="77777777" w:rsidR="00CD645A" w:rsidRPr="00FB1857"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FB1857">
        <w:rPr>
          <w:rFonts w:ascii="Frutiger Next LT W1G Medium" w:hAnsi="Frutiger Next LT W1G Medium" w:cs="Arial"/>
          <w:bCs/>
          <w:iCs/>
          <w:sz w:val="22"/>
          <w:szCs w:val="28"/>
        </w:rPr>
        <w:t>SUBMITTALS</w:t>
      </w:r>
    </w:p>
    <w:p w14:paraId="1656C039"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specifications, details, installation instructions and product data</w:t>
      </w:r>
    </w:p>
    <w:p w14:paraId="19190A8C"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standard warranty</w:t>
      </w:r>
    </w:p>
    <w:p w14:paraId="70B66D68"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Applicator's industry training credentials</w:t>
      </w:r>
    </w:p>
    <w:p w14:paraId="219012BD" w14:textId="4B7685B8"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Samples for approval as directed by architect or owner</w:t>
      </w:r>
    </w:p>
    <w:p w14:paraId="1CF4C3D4" w14:textId="4A8C7268" w:rsidR="001F3E09" w:rsidRPr="00FB1857" w:rsidRDefault="001F3E09"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project-specific engineering calculations</w:t>
      </w:r>
      <w:r w:rsidR="00D25B61">
        <w:rPr>
          <w:rFonts w:ascii="Frutiger Next LT W1G" w:hAnsi="Frutiger Next LT W1G" w:cs="Arial"/>
          <w:szCs w:val="20"/>
          <w:lang w:val="en-US"/>
        </w:rPr>
        <w:t xml:space="preserve"> or pre-engineering </w:t>
      </w:r>
      <w:r w:rsidR="001B0963">
        <w:rPr>
          <w:rFonts w:ascii="Frutiger Next LT W1G" w:hAnsi="Frutiger Next LT W1G" w:cs="Arial"/>
          <w:szCs w:val="20"/>
          <w:lang w:val="en-US"/>
        </w:rPr>
        <w:t>via accredited third party code compliance report(s)</w:t>
      </w:r>
    </w:p>
    <w:p w14:paraId="2F2B9C20" w14:textId="6C885106"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w:t>
      </w:r>
      <w:r w:rsidRPr="00FB1857">
        <w:rPr>
          <w:rFonts w:ascii="Frutiger Next LT W1G" w:hAnsi="Frutiger Next LT W1G" w:cs="Arial"/>
          <w:szCs w:val="20"/>
          <w:lang w:val="en-US"/>
        </w:rPr>
        <w:noBreakHyphen/>
      </w:r>
      <w:r w:rsidR="00564684" w:rsidRPr="00FB1857">
        <w:rPr>
          <w:rFonts w:ascii="Frutiger Next LT W1G" w:hAnsi="Frutiger Next LT W1G" w:cs="Arial"/>
          <w:szCs w:val="20"/>
          <w:lang w:val="en-US"/>
        </w:rPr>
        <w:t xml:space="preserve">specific </w:t>
      </w:r>
      <w:r w:rsidR="007A0717" w:rsidRPr="00FB1857">
        <w:rPr>
          <w:rFonts w:ascii="Frutiger Next LT W1G" w:hAnsi="Frutiger Next LT W1G" w:cs="Arial"/>
          <w:szCs w:val="20"/>
          <w:lang w:val="en-US"/>
        </w:rPr>
        <w:t xml:space="preserve">shop drawings </w:t>
      </w:r>
    </w:p>
    <w:p w14:paraId="37114BB2" w14:textId="77777777" w:rsidR="00CD645A" w:rsidRPr="006A764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6A7648">
        <w:rPr>
          <w:rFonts w:ascii="Frutiger Next LT W1G Medium" w:hAnsi="Frutiger Next LT W1G Medium" w:cs="Arial"/>
          <w:bCs/>
          <w:iCs/>
          <w:sz w:val="22"/>
          <w:szCs w:val="28"/>
        </w:rPr>
        <w:t>REFERENCES</w:t>
      </w:r>
    </w:p>
    <w:p w14:paraId="2D91BDDD" w14:textId="77777777" w:rsidR="00564684" w:rsidRPr="006A7648" w:rsidRDefault="00564684" w:rsidP="00CD645A">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AAMA Stan</w:t>
      </w:r>
      <w:r w:rsidR="00872787" w:rsidRPr="006A7648">
        <w:rPr>
          <w:rFonts w:ascii="Frutiger Next LT W1G" w:hAnsi="Frutiger Next LT W1G" w:cs="Arial"/>
          <w:szCs w:val="20"/>
          <w:lang w:val="en-US"/>
        </w:rPr>
        <w:t>d</w:t>
      </w:r>
      <w:r w:rsidRPr="006A7648">
        <w:rPr>
          <w:rFonts w:ascii="Frutiger Next LT W1G" w:hAnsi="Frutiger Next LT W1G" w:cs="Arial"/>
          <w:szCs w:val="20"/>
          <w:lang w:val="en-US"/>
        </w:rPr>
        <w:t>ards</w:t>
      </w:r>
    </w:p>
    <w:p w14:paraId="4B2D84BA" w14:textId="77777777" w:rsidR="00564684" w:rsidRPr="006A7648" w:rsidRDefault="00564684" w:rsidP="00564684">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AAMA 509</w:t>
      </w:r>
      <w:r w:rsidRPr="006A7648">
        <w:rPr>
          <w:rFonts w:ascii="Frutiger Next LT W1G" w:hAnsi="Frutiger Next LT W1G" w:cs="Arial"/>
          <w:szCs w:val="20"/>
          <w:lang w:val="en-US"/>
        </w:rPr>
        <w:tab/>
        <w:t>Voluntary Test and Classification Method for Drained and Back Ventilated Rain Screen Wall Cladding Systems</w:t>
      </w:r>
    </w:p>
    <w:p w14:paraId="5CDFCC68" w14:textId="2C46F3BC" w:rsidR="00014280" w:rsidRPr="006A7648" w:rsidRDefault="00014280" w:rsidP="00014280">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ASTM Standards</w:t>
      </w:r>
    </w:p>
    <w:p w14:paraId="7D2AC0BC" w14:textId="390AF205" w:rsidR="00014280" w:rsidRPr="00AD72F3" w:rsidRDefault="00CD645A" w:rsidP="00105E2D">
      <w:pPr>
        <w:tabs>
          <w:tab w:val="left" w:pos="2880"/>
        </w:tabs>
        <w:spacing w:before="60" w:after="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ab/>
      </w:r>
    </w:p>
    <w:p w14:paraId="213DEA71" w14:textId="6CB0EED8" w:rsidR="00CD645A" w:rsidRPr="006A7648" w:rsidRDefault="00014280"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lastRenderedPageBreak/>
        <w:t>C612</w:t>
      </w:r>
      <w:r w:rsidRPr="006A7648">
        <w:rPr>
          <w:rFonts w:ascii="Frutiger Next LT W1G" w:hAnsi="Frutiger Next LT W1G" w:cs="Arial"/>
          <w:bCs/>
          <w:szCs w:val="20"/>
          <w:lang w:val="en-US"/>
        </w:rPr>
        <w:tab/>
      </w:r>
      <w:r w:rsidR="00CD645A" w:rsidRPr="006A7648">
        <w:rPr>
          <w:rFonts w:ascii="Frutiger Next LT W1G" w:hAnsi="Frutiger Next LT W1G" w:cs="Arial"/>
          <w:bCs/>
          <w:szCs w:val="20"/>
          <w:lang w:val="en-US"/>
        </w:rPr>
        <w:t xml:space="preserve">Standard Specification for Mineral Fiber Block and Board Thermal </w:t>
      </w:r>
      <w:r w:rsidR="00B35A54">
        <w:rPr>
          <w:rFonts w:ascii="Frutiger Next LT W1G" w:hAnsi="Frutiger Next LT W1G" w:cs="Arial"/>
          <w:bCs/>
          <w:szCs w:val="20"/>
          <w:lang w:val="en-US"/>
        </w:rPr>
        <w:t>I</w:t>
      </w:r>
      <w:r w:rsidR="00CD645A" w:rsidRPr="006A7648">
        <w:rPr>
          <w:rFonts w:ascii="Frutiger Next LT W1G" w:hAnsi="Frutiger Next LT W1G" w:cs="Arial"/>
          <w:bCs/>
          <w:szCs w:val="20"/>
          <w:lang w:val="en-US"/>
        </w:rPr>
        <w:t>nsulation</w:t>
      </w:r>
    </w:p>
    <w:p w14:paraId="5F57A460" w14:textId="77777777" w:rsidR="00CD645A" w:rsidRDefault="00CD645A"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C1177</w:t>
      </w:r>
      <w:r w:rsidRPr="006A7648">
        <w:rPr>
          <w:rFonts w:ascii="Frutiger Next LT W1G" w:hAnsi="Frutiger Next LT W1G" w:cs="Arial"/>
          <w:bCs/>
          <w:szCs w:val="20"/>
          <w:lang w:val="en-US"/>
        </w:rPr>
        <w:tab/>
        <w:t>Specification for Glass Mat Gypsum for Use as Sheathing</w:t>
      </w:r>
    </w:p>
    <w:p w14:paraId="6439858C" w14:textId="5D9445D5" w:rsidR="00E1438A" w:rsidRPr="006A7648" w:rsidRDefault="00E1438A" w:rsidP="00564684">
      <w:pPr>
        <w:tabs>
          <w:tab w:val="left" w:pos="2880"/>
        </w:tabs>
        <w:spacing w:before="60" w:after="60"/>
        <w:ind w:left="2880" w:hanging="1260"/>
        <w:rPr>
          <w:rFonts w:ascii="Frutiger Next LT W1G" w:hAnsi="Frutiger Next LT W1G" w:cs="Arial"/>
          <w:bCs/>
          <w:szCs w:val="20"/>
          <w:lang w:val="en-US"/>
        </w:rPr>
      </w:pPr>
      <w:r>
        <w:rPr>
          <w:rFonts w:ascii="Frutiger Next LT W1G" w:hAnsi="Frutiger Next LT W1G" w:cs="Arial"/>
          <w:bCs/>
          <w:szCs w:val="20"/>
          <w:lang w:val="en-US"/>
        </w:rPr>
        <w:t>C1186</w:t>
      </w:r>
      <w:r>
        <w:rPr>
          <w:rFonts w:ascii="Frutiger Next LT W1G" w:hAnsi="Frutiger Next LT W1G" w:cs="Arial"/>
          <w:bCs/>
          <w:szCs w:val="20"/>
          <w:lang w:val="en-US"/>
        </w:rPr>
        <w:tab/>
        <w:t>Specification</w:t>
      </w:r>
      <w:r w:rsidR="00EF2BD5">
        <w:rPr>
          <w:rFonts w:ascii="Frutiger Next LT W1G" w:hAnsi="Frutiger Next LT W1G" w:cs="Arial"/>
          <w:bCs/>
          <w:szCs w:val="20"/>
          <w:lang w:val="en-US"/>
        </w:rPr>
        <w:t xml:space="preserve"> for Flat Fiber</w:t>
      </w:r>
      <w:r w:rsidR="00D051B9">
        <w:rPr>
          <w:rFonts w:ascii="Frutiger Next LT W1G" w:hAnsi="Frutiger Next LT W1G" w:cs="Arial"/>
          <w:bCs/>
          <w:szCs w:val="20"/>
          <w:lang w:val="en-US"/>
        </w:rPr>
        <w:t>-</w:t>
      </w:r>
      <w:r w:rsidR="00EF2BD5">
        <w:rPr>
          <w:rFonts w:ascii="Frutiger Next LT W1G" w:hAnsi="Frutiger Next LT W1G" w:cs="Arial"/>
          <w:bCs/>
          <w:szCs w:val="20"/>
          <w:lang w:val="en-US"/>
        </w:rPr>
        <w:t>Cement Sheets</w:t>
      </w:r>
    </w:p>
    <w:p w14:paraId="4049E0F9"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E84</w:t>
      </w:r>
      <w:r w:rsidRPr="006A7648">
        <w:rPr>
          <w:rFonts w:ascii="Frutiger Next LT W1G" w:hAnsi="Frutiger Next LT W1G" w:cs="Arial"/>
          <w:bCs/>
          <w:szCs w:val="20"/>
          <w:lang w:val="en-US"/>
        </w:rPr>
        <w:tab/>
        <w:t>Test Method for Surface Burning Characteristics of Building Materials</w:t>
      </w:r>
    </w:p>
    <w:p w14:paraId="737E2DC7" w14:textId="76E6EE72" w:rsidR="00F87D76" w:rsidRDefault="00CD645A" w:rsidP="00755E6D">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E119</w:t>
      </w:r>
      <w:r w:rsidRPr="006A7648">
        <w:rPr>
          <w:rFonts w:ascii="Frutiger Next LT W1G" w:hAnsi="Frutiger Next LT W1G" w:cs="Arial"/>
          <w:bCs/>
          <w:szCs w:val="20"/>
          <w:lang w:val="en-US"/>
        </w:rPr>
        <w:tab/>
        <w:t>Method for Fire Tests of Building Construction and Materials</w:t>
      </w:r>
    </w:p>
    <w:p w14:paraId="65C78AF5" w14:textId="52E7A740" w:rsidR="00201299" w:rsidRPr="006A7648" w:rsidRDefault="00201299" w:rsidP="00755E6D">
      <w:pPr>
        <w:tabs>
          <w:tab w:val="left" w:pos="2880"/>
        </w:tabs>
        <w:spacing w:before="60" w:after="60"/>
        <w:ind w:left="2880" w:hanging="1260"/>
        <w:rPr>
          <w:rFonts w:ascii="Frutiger Next LT W1G" w:hAnsi="Frutiger Next LT W1G" w:cs="Arial"/>
          <w:bCs/>
          <w:szCs w:val="20"/>
          <w:lang w:val="en-US"/>
        </w:rPr>
      </w:pPr>
      <w:r>
        <w:rPr>
          <w:rFonts w:ascii="Frutiger Next LT W1G" w:hAnsi="Frutiger Next LT W1G" w:cs="Arial"/>
          <w:bCs/>
          <w:szCs w:val="20"/>
          <w:lang w:val="en-US"/>
        </w:rPr>
        <w:t>E136/</w:t>
      </w:r>
      <w:r w:rsidR="00631E9E">
        <w:rPr>
          <w:rFonts w:ascii="Frutiger Next LT W1G" w:hAnsi="Frutiger Next LT W1G" w:cs="Arial"/>
          <w:bCs/>
          <w:szCs w:val="20"/>
          <w:lang w:val="en-US"/>
        </w:rPr>
        <w:t>E2652</w:t>
      </w:r>
      <w:r w:rsidR="00631E9E">
        <w:rPr>
          <w:rFonts w:ascii="Frutiger Next LT W1G" w:hAnsi="Frutiger Next LT W1G" w:cs="Arial"/>
          <w:bCs/>
          <w:szCs w:val="20"/>
          <w:lang w:val="en-US"/>
        </w:rPr>
        <w:tab/>
      </w:r>
      <w:r w:rsidR="006F363E">
        <w:rPr>
          <w:rFonts w:ascii="Frutiger Next LT W1G" w:hAnsi="Frutiger Next LT W1G" w:cs="Arial"/>
          <w:bCs/>
          <w:szCs w:val="20"/>
          <w:lang w:val="en-US"/>
        </w:rPr>
        <w:t xml:space="preserve">Standard Test Method </w:t>
      </w:r>
      <w:r w:rsidR="00367D97">
        <w:rPr>
          <w:rFonts w:ascii="Frutiger Next LT W1G" w:hAnsi="Frutiger Next LT W1G" w:cs="Arial"/>
          <w:bCs/>
          <w:szCs w:val="20"/>
          <w:lang w:val="en-US"/>
        </w:rPr>
        <w:t>for Assessing Combustibility</w:t>
      </w:r>
      <w:r w:rsidR="000217B2">
        <w:rPr>
          <w:rFonts w:ascii="Frutiger Next LT W1G" w:hAnsi="Frutiger Next LT W1G" w:cs="Arial"/>
          <w:bCs/>
          <w:szCs w:val="20"/>
          <w:lang w:val="en-US"/>
        </w:rPr>
        <w:t xml:space="preserve"> of Materials using a Vertical Tube Furnace at 750</w:t>
      </w:r>
      <w:r w:rsidR="000217B2">
        <w:rPr>
          <w:rFonts w:ascii="Calibri" w:hAnsi="Calibri" w:cs="Calibri"/>
          <w:bCs/>
          <w:szCs w:val="20"/>
          <w:lang w:val="en-US"/>
        </w:rPr>
        <w:t>°</w:t>
      </w:r>
      <w:r w:rsidR="006B677C">
        <w:rPr>
          <w:rFonts w:ascii="Frutiger Next LT W1G" w:hAnsi="Frutiger Next LT W1G" w:cs="Arial"/>
          <w:bCs/>
          <w:szCs w:val="20"/>
          <w:lang w:val="en-US"/>
        </w:rPr>
        <w:t>C</w:t>
      </w:r>
    </w:p>
    <w:p w14:paraId="141949D6" w14:textId="6A9BBBBD"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E283</w:t>
      </w:r>
      <w:r w:rsidRPr="006A7648">
        <w:rPr>
          <w:rFonts w:ascii="Frutiger Next LT W1G" w:hAnsi="Frutiger Next LT W1G" w:cs="Arial"/>
          <w:bCs/>
          <w:szCs w:val="20"/>
          <w:lang w:val="en-US"/>
        </w:rPr>
        <w:tab/>
        <w:t>Standard Test Method of Determining Rate of Air Leakage Thr</w:t>
      </w:r>
      <w:r w:rsidR="00BA1DF7" w:rsidRPr="006A7648">
        <w:rPr>
          <w:rFonts w:ascii="Frutiger Next LT W1G" w:hAnsi="Frutiger Next LT W1G" w:cs="Arial"/>
          <w:bCs/>
          <w:szCs w:val="20"/>
          <w:lang w:val="en-US"/>
        </w:rPr>
        <w:t xml:space="preserve">ough Exterior Windows, </w:t>
      </w:r>
      <w:r w:rsidRPr="006A7648">
        <w:rPr>
          <w:rFonts w:ascii="Frutiger Next LT W1G" w:hAnsi="Frutiger Next LT W1G" w:cs="Arial"/>
          <w:bCs/>
          <w:szCs w:val="20"/>
          <w:lang w:val="en-US"/>
        </w:rPr>
        <w:t>Curtain Walls, and Doors Under Specified Pressure Differences across the Specimen</w:t>
      </w:r>
    </w:p>
    <w:p w14:paraId="29324354"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E330</w:t>
      </w:r>
      <w:r w:rsidRPr="006A7648">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6A7648" w:rsidRDefault="0056468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E331</w:t>
      </w:r>
      <w:r w:rsidRPr="006A7648">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6A7648" w:rsidRDefault="00B6730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E2178</w:t>
      </w:r>
      <w:r w:rsidRPr="006A7648">
        <w:rPr>
          <w:rFonts w:ascii="Frutiger Next LT W1G" w:hAnsi="Frutiger Next LT W1G" w:cs="Arial"/>
          <w:bCs/>
          <w:szCs w:val="20"/>
          <w:lang w:val="en-US"/>
        </w:rPr>
        <w:tab/>
        <w:t>Standard Test Method for Air Permeance of Building Materials</w:t>
      </w:r>
    </w:p>
    <w:p w14:paraId="3F720878" w14:textId="7D8B6C65" w:rsidR="00DE4FA2" w:rsidRPr="006A7648" w:rsidRDefault="00B67304" w:rsidP="00D92E21">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E2357</w:t>
      </w:r>
      <w:r w:rsidRPr="006A7648">
        <w:rPr>
          <w:rFonts w:ascii="Frutiger Next LT W1G" w:hAnsi="Frutiger Next LT W1G" w:cs="Arial"/>
          <w:bCs/>
          <w:szCs w:val="20"/>
          <w:lang w:val="en-US"/>
        </w:rPr>
        <w:tab/>
        <w:t>Standard Test Method for Determining Air Leakage of Air Barrier Assemblies</w:t>
      </w:r>
    </w:p>
    <w:p w14:paraId="5A556713" w14:textId="77777777" w:rsidR="00564684" w:rsidRPr="006A7648" w:rsidRDefault="00564684" w:rsidP="00564684">
      <w:pPr>
        <w:pStyle w:val="Heading5"/>
        <w:rPr>
          <w:rFonts w:ascii="Frutiger Next LT W1G" w:hAnsi="Frutiger Next LT W1G"/>
          <w:lang w:val="en-US"/>
        </w:rPr>
      </w:pPr>
      <w:r w:rsidRPr="006A7648">
        <w:rPr>
          <w:rFonts w:ascii="Frutiger Next LT W1G" w:hAnsi="Frutiger Next LT W1G"/>
          <w:lang w:val="en-US"/>
        </w:rPr>
        <w:t>NFPA Standards</w:t>
      </w:r>
    </w:p>
    <w:p w14:paraId="19601C3F" w14:textId="77777777" w:rsidR="003903E3" w:rsidRPr="006A7648" w:rsidRDefault="003903E3"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220</w:t>
      </w:r>
      <w:r w:rsidRPr="006A7648">
        <w:rPr>
          <w:rFonts w:ascii="Frutiger Next LT W1G" w:hAnsi="Frutiger Next LT W1G" w:cs="Arial"/>
          <w:szCs w:val="20"/>
          <w:lang w:val="en-US"/>
        </w:rPr>
        <w:tab/>
        <w:t>Standard on Types of Building Construction</w:t>
      </w:r>
    </w:p>
    <w:p w14:paraId="20078315" w14:textId="77777777" w:rsidR="00A016AB" w:rsidRDefault="00564684"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285</w:t>
      </w:r>
      <w:r w:rsidRPr="006A7648">
        <w:rPr>
          <w:rFonts w:ascii="Frutiger Next LT W1G" w:hAnsi="Frutiger Next LT W1G" w:cs="Arial"/>
          <w:szCs w:val="20"/>
          <w:lang w:val="en-US"/>
        </w:rPr>
        <w:tab/>
        <w:t>Standard Fire Test Method for Evaluation of Fire Propagation Characteristics of Exterior Wall Assemblies Containing Combustible Components</w:t>
      </w:r>
    </w:p>
    <w:p w14:paraId="17D83146" w14:textId="5D457CB8" w:rsidR="00A016AB" w:rsidRDefault="001E295D" w:rsidP="00A016AB">
      <w:pPr>
        <w:pStyle w:val="Heading5"/>
        <w:rPr>
          <w:lang w:val="en-US"/>
        </w:rPr>
      </w:pPr>
      <w:r>
        <w:rPr>
          <w:lang w:val="en-US"/>
        </w:rPr>
        <w:t>Florida Building Code – Test Protocol HVHZ</w:t>
      </w:r>
    </w:p>
    <w:p w14:paraId="17286D4A" w14:textId="105C6BDC" w:rsidR="003903E3" w:rsidRPr="0040500B" w:rsidRDefault="001E295D" w:rsidP="0040500B">
      <w:pPr>
        <w:pStyle w:val="Heading6"/>
        <w:rPr>
          <w:lang w:val="en-US"/>
        </w:rPr>
      </w:pPr>
      <w:r>
        <w:rPr>
          <w:lang w:val="en-US"/>
        </w:rPr>
        <w:t>Testing Application Standard (TAS) 201, 202, 20</w:t>
      </w:r>
      <w:r w:rsidR="0040500B">
        <w:rPr>
          <w:lang w:val="en-US"/>
        </w:rPr>
        <w:t>3 – HVHZ Test Procedures</w:t>
      </w:r>
    </w:p>
    <w:p w14:paraId="04F55F8B" w14:textId="77777777" w:rsidR="00B67304" w:rsidRPr="00005272" w:rsidRDefault="00B67304" w:rsidP="00B67304">
      <w:pPr>
        <w:pStyle w:val="Heading2"/>
        <w:rPr>
          <w:rFonts w:ascii="Frutiger Next LT W1G Medium" w:hAnsi="Frutiger Next LT W1G Medium"/>
          <w:b w:val="0"/>
          <w:bCs/>
        </w:rPr>
      </w:pPr>
      <w:bookmarkStart w:id="31" w:name="_Toc422152249"/>
      <w:r w:rsidRPr="00005272">
        <w:rPr>
          <w:rFonts w:ascii="Frutiger Next LT W1G Medium" w:hAnsi="Frutiger Next LT W1G Medium"/>
          <w:b w:val="0"/>
          <w:bCs/>
        </w:rPr>
        <w:t>DESIGN REQUIREMENTS</w:t>
      </w:r>
      <w:bookmarkEnd w:id="31"/>
    </w:p>
    <w:p w14:paraId="545EF8B0" w14:textId="398D3A4C" w:rsidR="00B67304" w:rsidRPr="00005272" w:rsidRDefault="00B67304" w:rsidP="00B67304">
      <w:pPr>
        <w:pStyle w:val="Note"/>
        <w:ind w:left="1170" w:firstLine="0"/>
        <w:rPr>
          <w:rFonts w:ascii="Frutiger Next LT W1G" w:hAnsi="Frutiger Next LT W1G"/>
          <w:lang w:val="en-US"/>
        </w:rPr>
      </w:pPr>
      <w:bookmarkStart w:id="32" w:name="_Hlk41478328"/>
      <w:bookmarkStart w:id="33" w:name="_Hlk41478194"/>
      <w:r w:rsidRPr="00005272">
        <w:rPr>
          <w:rFonts w:ascii="Frutiger Next LT W1G" w:hAnsi="Frutiger Next LT W1G"/>
          <w:lang w:val="en-US"/>
        </w:rPr>
        <w:t>NOTE: Coordinate this se</w:t>
      </w:r>
      <w:bookmarkEnd w:id="32"/>
      <w:r w:rsidRPr="00005272">
        <w:rPr>
          <w:rFonts w:ascii="Frutiger Next LT W1G" w:hAnsi="Frutiger Next LT W1G"/>
          <w:lang w:val="en-US"/>
        </w:rPr>
        <w:t>ction with other material specification sections and detail drawings as applicable.</w:t>
      </w:r>
      <w:r w:rsidR="0013367F" w:rsidRPr="00005272">
        <w:rPr>
          <w:rFonts w:ascii="Frutiger Next LT W1G" w:hAnsi="Frutiger Next LT W1G"/>
          <w:lang w:val="en-US"/>
        </w:rPr>
        <w:t xml:space="preserve">  Refer to Sto Design Guide and Detail Booklet for additional information</w:t>
      </w:r>
      <w:r w:rsidRPr="00005272">
        <w:rPr>
          <w:rFonts w:ascii="Frutiger Next LT W1G" w:hAnsi="Frutiger Next LT W1G"/>
          <w:lang w:val="en-US"/>
        </w:rPr>
        <w:t xml:space="preserve"> </w:t>
      </w:r>
      <w:bookmarkEnd w:id="33"/>
      <w:r w:rsidRPr="00005272">
        <w:rPr>
          <w:rFonts w:ascii="Frutiger Next LT W1G" w:hAnsi="Frutiger Next LT W1G"/>
          <w:lang w:val="en-US"/>
        </w:rPr>
        <w:t xml:space="preserve"> </w:t>
      </w:r>
    </w:p>
    <w:p w14:paraId="5A7763AF" w14:textId="422148DE"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Allowable deflection normal</w:t>
      </w:r>
      <w:r w:rsidR="00564684" w:rsidRPr="00005272">
        <w:rPr>
          <w:rFonts w:ascii="Frutiger Next LT W1G" w:hAnsi="Frutiger Next LT W1G"/>
          <w:lang w:val="en-US"/>
        </w:rPr>
        <w:t xml:space="preserve"> to the plane of the wall</w:t>
      </w:r>
      <w:r w:rsidR="004E419F" w:rsidRPr="00005272">
        <w:rPr>
          <w:rFonts w:ascii="Frutiger Next LT W1G" w:hAnsi="Frutiger Next LT W1G"/>
          <w:lang w:val="en-US"/>
        </w:rPr>
        <w:t xml:space="preserve"> for back-up wall construction</w:t>
      </w:r>
      <w:r w:rsidR="00564684" w:rsidRPr="00005272">
        <w:rPr>
          <w:rFonts w:ascii="Frutiger Next LT W1G" w:hAnsi="Frutiger Next LT W1G"/>
          <w:lang w:val="en-US"/>
        </w:rPr>
        <w:t xml:space="preserve">: </w:t>
      </w:r>
      <w:r w:rsidR="00564684" w:rsidRPr="009C106F">
        <w:rPr>
          <w:rFonts w:ascii="Frutiger Next LT W1G" w:hAnsi="Frutiger Next LT W1G"/>
          <w:lang w:val="en-US"/>
        </w:rPr>
        <w:t>L/</w:t>
      </w:r>
      <w:r w:rsidR="00A61675" w:rsidRPr="009C106F">
        <w:rPr>
          <w:rFonts w:ascii="Frutiger Next LT W1G" w:hAnsi="Frutiger Next LT W1G"/>
          <w:lang w:val="en-US"/>
        </w:rPr>
        <w:t>240</w:t>
      </w:r>
    </w:p>
    <w:p w14:paraId="368FEE63" w14:textId="3C407613" w:rsidR="001F3E09" w:rsidRPr="00005272" w:rsidRDefault="001F3E09" w:rsidP="00755E6D">
      <w:pPr>
        <w:pStyle w:val="Heading5"/>
        <w:rPr>
          <w:rFonts w:ascii="Frutiger Next LT W1G" w:hAnsi="Frutiger Next LT W1G"/>
          <w:lang w:val="en-US"/>
        </w:rPr>
      </w:pPr>
      <w:r w:rsidRPr="00005272">
        <w:rPr>
          <w:rFonts w:ascii="Frutiger Next LT W1G" w:hAnsi="Frutiger Next LT W1G"/>
          <w:lang w:val="en-US"/>
        </w:rPr>
        <w:t xml:space="preserve">Comply with allowable whole building air leakage requirement of </w:t>
      </w:r>
      <w:r w:rsidRPr="00005272">
        <w:rPr>
          <w:rFonts w:ascii="Frutiger Next LT W1G" w:hAnsi="Frutiger Next LT W1G"/>
          <w:color w:val="0000FF"/>
          <w:lang w:val="en-US"/>
        </w:rPr>
        <w:t>[insert air leakage resistance</w:t>
      </w:r>
      <w:r w:rsidR="0018561B" w:rsidRPr="00005272">
        <w:rPr>
          <w:rFonts w:ascii="Frutiger Next LT W1G" w:hAnsi="Frutiger Next LT W1G"/>
          <w:color w:val="0000FF"/>
          <w:lang w:val="en-US"/>
        </w:rPr>
        <w:t>]</w:t>
      </w:r>
    </w:p>
    <w:p w14:paraId="3138120F" w14:textId="77777777"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applicable design wind pressure requirements of </w:t>
      </w:r>
      <w:r w:rsidRPr="00005272">
        <w:rPr>
          <w:rFonts w:ascii="Frutiger Next LT W1G" w:hAnsi="Frutiger Next LT W1G"/>
          <w:color w:val="0000FF"/>
          <w:lang w:val="en-US"/>
        </w:rPr>
        <w:t>[insert design wind pressure]</w:t>
      </w:r>
    </w:p>
    <w:p w14:paraId="4F1988FD" w14:textId="2B72B0D9"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fire-resistive design requirements of </w:t>
      </w:r>
      <w:r w:rsidRPr="00005272">
        <w:rPr>
          <w:rFonts w:ascii="Frutiger Next LT W1G" w:hAnsi="Frutiger Next LT W1G"/>
          <w:color w:val="0000FF"/>
          <w:lang w:val="en-US"/>
        </w:rPr>
        <w:t>[insert hourly fire-resistance rating]</w:t>
      </w:r>
    </w:p>
    <w:p w14:paraId="1910F77A" w14:textId="47CD399A" w:rsidR="0013367F" w:rsidRPr="00005272" w:rsidRDefault="00755E6D" w:rsidP="0013367F">
      <w:pPr>
        <w:pStyle w:val="Heading5"/>
        <w:rPr>
          <w:rFonts w:ascii="Frutiger Next LT W1G" w:hAnsi="Frutiger Next LT W1G"/>
          <w:lang w:val="en-US"/>
        </w:rPr>
      </w:pPr>
      <w:r w:rsidRPr="00005272">
        <w:rPr>
          <w:rFonts w:ascii="Frutiger Next LT W1G" w:hAnsi="Frutiger Next LT W1G"/>
          <w:lang w:val="en-US"/>
        </w:rPr>
        <w:t xml:space="preserve">Comply with applicable U-value requirements of </w:t>
      </w:r>
      <w:r w:rsidRPr="00005272">
        <w:rPr>
          <w:rFonts w:ascii="Frutiger Next LT W1G" w:hAnsi="Frutiger Next LT W1G"/>
          <w:color w:val="0000FF"/>
          <w:lang w:val="en-US"/>
        </w:rPr>
        <w:t xml:space="preserve">[insert U-value] </w:t>
      </w:r>
    </w:p>
    <w:p w14:paraId="00B60E61" w14:textId="3FC58F23" w:rsidR="00557F13" w:rsidRPr="00005272" w:rsidRDefault="007B2D05" w:rsidP="00755E6D">
      <w:pPr>
        <w:pStyle w:val="Heading5"/>
        <w:rPr>
          <w:rFonts w:ascii="Frutiger Next LT W1G" w:hAnsi="Frutiger Next LT W1G"/>
          <w:lang w:val="en-US"/>
        </w:rPr>
      </w:pPr>
      <w:bookmarkStart w:id="34" w:name="_Hlk41479327"/>
      <w:r w:rsidRPr="00005272">
        <w:rPr>
          <w:rFonts w:ascii="Frutiger Next LT W1G" w:hAnsi="Frutiger Next LT W1G"/>
          <w:lang w:val="en-US"/>
        </w:rPr>
        <w:t xml:space="preserve">Joint requirements: </w:t>
      </w:r>
    </w:p>
    <w:p w14:paraId="57F93119"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 xml:space="preserve">at existing movement joints </w:t>
      </w:r>
      <w:r w:rsidR="00557F13" w:rsidRPr="00005272">
        <w:rPr>
          <w:rFonts w:ascii="Frutiger Next LT W1G" w:hAnsi="Frutiger Next LT W1G"/>
          <w:lang w:val="en-US"/>
        </w:rPr>
        <w:t>in back-up wall construction</w:t>
      </w:r>
    </w:p>
    <w:p w14:paraId="0BA99A62" w14:textId="3B877836"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 xml:space="preserve">at </w:t>
      </w:r>
      <w:r w:rsidR="007B2D05" w:rsidRPr="00005272">
        <w:rPr>
          <w:rFonts w:ascii="Frutiger Next LT W1G" w:hAnsi="Frutiger Next LT W1G"/>
          <w:lang w:val="en-US"/>
        </w:rPr>
        <w:t>through wall joints in back-up wall construction</w:t>
      </w:r>
    </w:p>
    <w:p w14:paraId="571B7EAA" w14:textId="3418CBF5"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at dissimilar back-up wall construction (e.g., frame wall to masonry wall)</w:t>
      </w:r>
    </w:p>
    <w:p w14:paraId="70994D28"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floor line deflection joints in steel frame construction</w:t>
      </w:r>
    </w:p>
    <w:p w14:paraId="4261A679" w14:textId="66010343" w:rsidR="0013367F" w:rsidRPr="00005272" w:rsidRDefault="007B2D05" w:rsidP="00350ADA">
      <w:pPr>
        <w:pStyle w:val="Heading6"/>
        <w:rPr>
          <w:rFonts w:ascii="Frutiger Next LT W1G" w:hAnsi="Frutiger Next LT W1G"/>
          <w:lang w:val="en-US"/>
        </w:rPr>
      </w:pPr>
      <w:r w:rsidRPr="00005272">
        <w:rPr>
          <w:rFonts w:ascii="Frutiger Next LT W1G" w:hAnsi="Frutiger Next LT W1G"/>
          <w:lang w:val="en-US"/>
        </w:rPr>
        <w:t>at floor lines in multi-level wood-frame construction</w:t>
      </w:r>
      <w:r w:rsidR="00557F13" w:rsidRPr="00005272">
        <w:rPr>
          <w:rFonts w:ascii="Frutiger Next LT W1G" w:hAnsi="Frutiger Next LT W1G"/>
          <w:lang w:val="en-US"/>
        </w:rPr>
        <w:t xml:space="preserve"> </w:t>
      </w:r>
    </w:p>
    <w:p w14:paraId="2C43A212" w14:textId="77777777" w:rsidR="0013367F" w:rsidRPr="00C65048" w:rsidRDefault="00557F13" w:rsidP="00557F13">
      <w:pPr>
        <w:pStyle w:val="Heading6"/>
        <w:rPr>
          <w:rFonts w:ascii="Frutiger Next LT W1G" w:hAnsi="Frutiger Next LT W1G"/>
          <w:lang w:val="en-US"/>
        </w:rPr>
      </w:pPr>
      <w:r w:rsidRPr="00C65048">
        <w:rPr>
          <w:rFonts w:ascii="Frutiger Next LT W1G" w:hAnsi="Frutiger Next LT W1G"/>
          <w:lang w:val="en-US"/>
        </w:rPr>
        <w:lastRenderedPageBreak/>
        <w:t xml:space="preserve">at junctions or abutments to dissimilar building components – windows, doors, </w:t>
      </w:r>
      <w:r w:rsidR="0013367F" w:rsidRPr="00C65048">
        <w:rPr>
          <w:rFonts w:ascii="Frutiger Next LT W1G" w:hAnsi="Frutiger Next LT W1G"/>
          <w:lang w:val="en-US"/>
        </w:rPr>
        <w:t xml:space="preserve">alternative facade materials, </w:t>
      </w:r>
      <w:r w:rsidRPr="00C65048">
        <w:rPr>
          <w:rFonts w:ascii="Frutiger Next LT W1G" w:hAnsi="Frutiger Next LT W1G"/>
          <w:lang w:val="en-US"/>
        </w:rPr>
        <w:t>pipe, scupper</w:t>
      </w:r>
      <w:r w:rsidR="0013367F" w:rsidRPr="00C65048">
        <w:rPr>
          <w:rFonts w:ascii="Frutiger Next LT W1G" w:hAnsi="Frutiger Next LT W1G"/>
          <w:lang w:val="en-US"/>
        </w:rPr>
        <w:t xml:space="preserve"> </w:t>
      </w:r>
      <w:r w:rsidRPr="00C65048">
        <w:rPr>
          <w:rFonts w:ascii="Frutiger Next LT W1G" w:hAnsi="Frutiger Next LT W1G"/>
          <w:lang w:val="en-US"/>
        </w:rPr>
        <w:t>and similar through wall penetrations</w:t>
      </w:r>
    </w:p>
    <w:p w14:paraId="608C2D42" w14:textId="2EB88D69" w:rsidR="007B2D05" w:rsidRPr="00C65048" w:rsidRDefault="0013367F" w:rsidP="00557F13">
      <w:pPr>
        <w:pStyle w:val="Heading6"/>
        <w:rPr>
          <w:rFonts w:ascii="Frutiger Next LT W1G" w:hAnsi="Frutiger Next LT W1G"/>
          <w:lang w:val="en-US"/>
        </w:rPr>
      </w:pPr>
      <w:r w:rsidRPr="00C65048">
        <w:rPr>
          <w:rFonts w:ascii="Frutiger Next LT W1G" w:hAnsi="Frutiger Next LT W1G"/>
          <w:lang w:val="en-US"/>
        </w:rPr>
        <w:t>Size joints in accordance with anticipated movement</w:t>
      </w:r>
      <w:r w:rsidR="007B2D05" w:rsidRPr="00C65048">
        <w:rPr>
          <w:rFonts w:ascii="Frutiger Next LT W1G" w:hAnsi="Frutiger Next LT W1G"/>
          <w:lang w:val="en-US"/>
        </w:rPr>
        <w:t xml:space="preserve"> </w:t>
      </w:r>
      <w:r w:rsidR="00791896">
        <w:rPr>
          <w:rFonts w:ascii="Frutiger Next LT W1G" w:hAnsi="Frutiger Next LT W1G"/>
          <w:lang w:val="en-US"/>
        </w:rPr>
        <w:t>(typical 8-10mm</w:t>
      </w:r>
      <w:r w:rsidR="00AE4B42">
        <w:rPr>
          <w:rFonts w:ascii="Frutiger Next LT W1G" w:hAnsi="Frutiger Next LT W1G"/>
          <w:lang w:val="en-US"/>
        </w:rPr>
        <w:t xml:space="preserve"> (3/8”)</w:t>
      </w:r>
      <w:r w:rsidR="00791896">
        <w:rPr>
          <w:rFonts w:ascii="Frutiger Next LT W1G" w:hAnsi="Frutiger Next LT W1G"/>
          <w:lang w:val="en-US"/>
        </w:rPr>
        <w:t>)</w:t>
      </w:r>
    </w:p>
    <w:p w14:paraId="277069C8" w14:textId="5AC6507D" w:rsidR="00853406" w:rsidRPr="00C65048" w:rsidRDefault="00853406" w:rsidP="00853406">
      <w:pPr>
        <w:pStyle w:val="Heading6"/>
        <w:rPr>
          <w:rFonts w:ascii="Frutiger Next LT W1G" w:hAnsi="Frutiger Next LT W1G"/>
          <w:lang w:val="en-US"/>
        </w:rPr>
      </w:pPr>
      <w:r w:rsidRPr="00C65048">
        <w:rPr>
          <w:rFonts w:ascii="Frutiger Next LT W1G" w:hAnsi="Frutiger Next LT W1G"/>
          <w:lang w:val="en-US"/>
        </w:rPr>
        <w:t>Indicate location of joints, accessories and accessory type on architectural drawings</w:t>
      </w:r>
    </w:p>
    <w:p w14:paraId="21A92CF3" w14:textId="77777777" w:rsidR="00B67304" w:rsidRPr="00D32606" w:rsidRDefault="00B67304" w:rsidP="00B67304">
      <w:pPr>
        <w:pStyle w:val="Heading2"/>
        <w:rPr>
          <w:rFonts w:ascii="Frutiger Next LT W1G Medium" w:hAnsi="Frutiger Next LT W1G Medium"/>
          <w:b w:val="0"/>
          <w:bCs/>
        </w:rPr>
      </w:pPr>
      <w:bookmarkStart w:id="35" w:name="_Toc422152250"/>
      <w:bookmarkEnd w:id="34"/>
      <w:r w:rsidRPr="00D32606">
        <w:rPr>
          <w:rFonts w:ascii="Frutiger Next LT W1G Medium" w:hAnsi="Frutiger Next LT W1G Medium"/>
          <w:b w:val="0"/>
          <w:bCs/>
        </w:rPr>
        <w:t>PERFORMANCE REQUIREMENTS</w:t>
      </w:r>
      <w:bookmarkEnd w:id="35"/>
    </w:p>
    <w:p w14:paraId="722E345A" w14:textId="3BDCC2CB" w:rsidR="00B67304" w:rsidRPr="00855DCB" w:rsidRDefault="00B67304" w:rsidP="00014280">
      <w:pPr>
        <w:pStyle w:val="TextBody"/>
        <w:ind w:left="1170" w:hanging="46"/>
        <w:rPr>
          <w:rFonts w:ascii="Frutiger Next LT W1G" w:hAnsi="Frutiger Next LT W1G"/>
          <w:i/>
          <w:color w:val="0000FF"/>
        </w:rPr>
      </w:pPr>
      <w:r w:rsidRPr="00855DCB">
        <w:rPr>
          <w:rFonts w:ascii="Frutiger Next LT W1G" w:hAnsi="Frutiger Next LT W1G"/>
          <w:i/>
          <w:color w:val="0000FF"/>
        </w:rPr>
        <w:t>NOTE: For detailed performance, test results and criteria, refer to</w:t>
      </w:r>
      <w:r w:rsidR="007C6D5A">
        <w:rPr>
          <w:rFonts w:ascii="Frutiger Next LT W1G" w:hAnsi="Frutiger Next LT W1G"/>
          <w:i/>
          <w:color w:val="0000FF"/>
        </w:rPr>
        <w:t xml:space="preserve"> the</w:t>
      </w:r>
      <w:r w:rsidRPr="00855DCB">
        <w:rPr>
          <w:rFonts w:ascii="Frutiger Next LT W1G" w:hAnsi="Frutiger Next LT W1G"/>
          <w:i/>
          <w:color w:val="0000FF"/>
        </w:rPr>
        <w:t xml:space="preserve"> Sto</w:t>
      </w:r>
      <w:r w:rsidR="009E550F" w:rsidRPr="00855DCB">
        <w:rPr>
          <w:rFonts w:ascii="Frutiger Next LT W1G" w:hAnsi="Frutiger Next LT W1G"/>
          <w:i/>
          <w:color w:val="0000FF"/>
        </w:rPr>
        <w:t xml:space="preserve">Ventec </w:t>
      </w:r>
      <w:r w:rsidR="00E53C35">
        <w:rPr>
          <w:rFonts w:ascii="Frutiger Next LT W1G" w:hAnsi="Frutiger Next LT W1G"/>
          <w:i/>
          <w:color w:val="0000FF"/>
        </w:rPr>
        <w:t xml:space="preserve">Statement of </w:t>
      </w:r>
      <w:r w:rsidRPr="00855DCB">
        <w:rPr>
          <w:rFonts w:ascii="Frutiger Next LT W1G" w:hAnsi="Frutiger Next LT W1G"/>
          <w:i/>
          <w:color w:val="0000FF"/>
        </w:rPr>
        <w:t>Testing</w:t>
      </w:r>
      <w:r w:rsidR="00BD1DAD">
        <w:rPr>
          <w:rFonts w:ascii="Frutiger Next LT W1G" w:hAnsi="Frutiger Next LT W1G"/>
          <w:i/>
          <w:color w:val="0000FF"/>
        </w:rPr>
        <w:t xml:space="preserve"> and applicable code reports</w:t>
      </w:r>
      <w:r w:rsidRPr="00855DCB">
        <w:rPr>
          <w:rFonts w:ascii="Frutiger Next LT W1G" w:hAnsi="Frutiger Next LT W1G"/>
          <w:i/>
          <w:color w:val="0000FF"/>
        </w:rPr>
        <w:t xml:space="preserve"> </w:t>
      </w:r>
    </w:p>
    <w:p w14:paraId="719B44DF" w14:textId="73186FC4" w:rsidR="004E419F" w:rsidRPr="00855DCB" w:rsidRDefault="004E419F" w:rsidP="00B67304">
      <w:pPr>
        <w:pStyle w:val="Heading5"/>
        <w:rPr>
          <w:rFonts w:ascii="Frutiger Next LT W1G" w:hAnsi="Frutiger Next LT W1G"/>
        </w:rPr>
      </w:pPr>
      <w:r w:rsidRPr="00855DCB">
        <w:rPr>
          <w:rFonts w:ascii="Frutiger Next LT W1G" w:hAnsi="Frutiger Next LT W1G"/>
        </w:rPr>
        <w:t xml:space="preserve">Air and </w:t>
      </w:r>
      <w:r w:rsidR="008E143C" w:rsidRPr="00855DCB">
        <w:rPr>
          <w:rFonts w:ascii="Frutiger Next LT W1G" w:hAnsi="Frutiger Next LT W1G"/>
        </w:rPr>
        <w:t>Water-Resistive</w:t>
      </w:r>
      <w:r w:rsidRPr="00855DCB">
        <w:rPr>
          <w:rFonts w:ascii="Frutiger Next LT W1G" w:hAnsi="Frutiger Next LT W1G"/>
        </w:rPr>
        <w:t xml:space="preserve"> Barrier</w:t>
      </w:r>
    </w:p>
    <w:p w14:paraId="6CAE19AB" w14:textId="1CA3DBDD" w:rsidR="004E419F" w:rsidRPr="00855DCB" w:rsidRDefault="004E419F" w:rsidP="004E419F">
      <w:pPr>
        <w:pStyle w:val="Heading6"/>
        <w:rPr>
          <w:rFonts w:ascii="Frutiger Next LT W1G" w:hAnsi="Frutiger Next LT W1G"/>
        </w:rPr>
      </w:pPr>
      <w:r w:rsidRPr="00855DCB">
        <w:rPr>
          <w:rFonts w:ascii="Frutiger Next LT W1G" w:hAnsi="Frutiger Next LT W1G"/>
        </w:rPr>
        <w:t>V</w:t>
      </w:r>
      <w:r w:rsidR="00BA1DF7" w:rsidRPr="00855DCB">
        <w:rPr>
          <w:rFonts w:ascii="Frutiger Next LT W1G" w:hAnsi="Frutiger Next LT W1G"/>
        </w:rPr>
        <w:t xml:space="preserve">apor permeable air and </w:t>
      </w:r>
      <w:r w:rsidR="00BE1D9A" w:rsidRPr="00855DCB">
        <w:rPr>
          <w:rFonts w:ascii="Frutiger Next LT W1G" w:hAnsi="Frutiger Next LT W1G"/>
        </w:rPr>
        <w:t>water-resistive</w:t>
      </w:r>
      <w:r w:rsidR="00B67304" w:rsidRPr="00855DCB">
        <w:rPr>
          <w:rFonts w:ascii="Frutiger Next LT W1G" w:hAnsi="Frutiger Next LT W1G"/>
        </w:rPr>
        <w:t xml:space="preserve"> barrier in compliance</w:t>
      </w:r>
      <w:r w:rsidR="00BA1DF7" w:rsidRPr="00855DCB">
        <w:rPr>
          <w:rFonts w:ascii="Frutiger Next LT W1G" w:hAnsi="Frutiger Next LT W1G"/>
        </w:rPr>
        <w:t xml:space="preserve"> with ASTM E</w:t>
      </w:r>
      <w:r w:rsidR="00B67304" w:rsidRPr="00855DCB">
        <w:rPr>
          <w:rFonts w:ascii="Frutiger Next LT W1G" w:hAnsi="Frutiger Next LT W1G"/>
        </w:rPr>
        <w:t>2</w:t>
      </w:r>
      <w:r w:rsidR="00DE4FA2" w:rsidRPr="00855DCB">
        <w:rPr>
          <w:rFonts w:ascii="Frutiger Next LT W1G" w:hAnsi="Frutiger Next LT W1G"/>
        </w:rPr>
        <w:t xml:space="preserve">178 </w:t>
      </w:r>
      <w:r w:rsidR="00B67304" w:rsidRPr="00855DCB">
        <w:rPr>
          <w:rFonts w:ascii="Frutiger Next LT W1G" w:hAnsi="Frutiger Next LT W1G"/>
        </w:rPr>
        <w:t xml:space="preserve">allowable air leakage of </w:t>
      </w:r>
      <w:r w:rsidR="00AA74A2" w:rsidRPr="00855DCB">
        <w:rPr>
          <w:rFonts w:ascii="Frutiger Next LT W1G" w:hAnsi="Frutiger Next LT W1G"/>
        </w:rPr>
        <w:t>0.004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0.02 L/s/m</w:t>
      </w:r>
      <w:r w:rsidR="00B67304" w:rsidRPr="00855DCB">
        <w:rPr>
          <w:rFonts w:ascii="Frutiger Next LT W1G" w:hAnsi="Frutiger Next LT W1G"/>
          <w:vertAlign w:val="superscript"/>
        </w:rPr>
        <w:t>2</w:t>
      </w:r>
      <w:r w:rsidR="00AA74A2" w:rsidRPr="00855DCB">
        <w:rPr>
          <w:rFonts w:ascii="Frutiger Next LT W1G" w:hAnsi="Frutiger Next LT W1G"/>
        </w:rPr>
        <w:t>)</w:t>
      </w:r>
      <w:r w:rsidR="00B67304" w:rsidRPr="00855DCB">
        <w:rPr>
          <w:rFonts w:ascii="Frutiger Next LT W1G" w:hAnsi="Frutiger Next LT W1G"/>
        </w:rPr>
        <w:t xml:space="preserve"> and </w:t>
      </w:r>
      <w:r w:rsidR="00755E6D" w:rsidRPr="00855DCB">
        <w:rPr>
          <w:rFonts w:ascii="Frutiger Next LT W1G" w:hAnsi="Frutiger Next LT W1G"/>
        </w:rPr>
        <w:t xml:space="preserve">ASTM E2357 allowable air leakage of </w:t>
      </w:r>
      <w:r w:rsidR="00AA74A2" w:rsidRPr="00855DCB">
        <w:rPr>
          <w:rFonts w:ascii="Frutiger Next LT W1G" w:hAnsi="Frutiger Next LT W1G"/>
        </w:rPr>
        <w:t>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0.2 L/s/m</w:t>
      </w:r>
      <w:r w:rsidR="00B67304" w:rsidRPr="00855DCB">
        <w:rPr>
          <w:rFonts w:ascii="Frutiger Next LT W1G" w:hAnsi="Frutiger Next LT W1G"/>
          <w:vertAlign w:val="superscript"/>
        </w:rPr>
        <w:t>2</w:t>
      </w:r>
      <w:r w:rsidR="00AA74A2" w:rsidRPr="00855DCB">
        <w:rPr>
          <w:rFonts w:ascii="Frutiger Next LT W1G" w:hAnsi="Frutiger Next LT W1G"/>
        </w:rPr>
        <w:t>)</w:t>
      </w:r>
    </w:p>
    <w:p w14:paraId="6E1B9C4B" w14:textId="79FA149B" w:rsidR="00B67304" w:rsidRPr="00855DCB" w:rsidRDefault="004E419F" w:rsidP="004E419F">
      <w:pPr>
        <w:pStyle w:val="Heading6"/>
        <w:rPr>
          <w:rFonts w:ascii="Frutiger Next LT W1G" w:hAnsi="Frutiger Next LT W1G"/>
        </w:rPr>
      </w:pPr>
      <w:r w:rsidRPr="00855DCB">
        <w:rPr>
          <w:rFonts w:ascii="Frutiger Next LT W1G" w:hAnsi="Frutiger Next LT W1G"/>
        </w:rPr>
        <w:t xml:space="preserve">Water-resistive barrier in conformance with </w:t>
      </w:r>
      <w:r w:rsidR="003903E3" w:rsidRPr="00855DCB">
        <w:rPr>
          <w:rFonts w:ascii="Frutiger Next LT W1G" w:hAnsi="Frutiger Next LT W1G"/>
        </w:rPr>
        <w:t xml:space="preserve">physical </w:t>
      </w:r>
      <w:r w:rsidRPr="00855DCB">
        <w:rPr>
          <w:rFonts w:ascii="Frutiger Next LT W1G" w:hAnsi="Frutiger Next LT W1G"/>
        </w:rPr>
        <w:t xml:space="preserve">requirements of ASTM E2570  </w:t>
      </w:r>
      <w:r w:rsidR="00B67304" w:rsidRPr="00855DCB">
        <w:rPr>
          <w:rFonts w:ascii="Frutiger Next LT W1G" w:hAnsi="Frutiger Next LT W1G"/>
        </w:rPr>
        <w:t xml:space="preserve"> </w:t>
      </w:r>
    </w:p>
    <w:p w14:paraId="3447EE18" w14:textId="77777777" w:rsidR="003903E3" w:rsidRPr="00855DCB" w:rsidRDefault="00B67304" w:rsidP="00B67304">
      <w:pPr>
        <w:pStyle w:val="Heading5"/>
        <w:rPr>
          <w:rFonts w:ascii="Frutiger Next LT W1G" w:hAnsi="Frutiger Next LT W1G"/>
        </w:rPr>
      </w:pPr>
      <w:r w:rsidRPr="00855DCB">
        <w:rPr>
          <w:rFonts w:ascii="Frutiger Next LT W1G" w:hAnsi="Frutiger Next LT W1G"/>
        </w:rPr>
        <w:t>Insulation</w:t>
      </w:r>
    </w:p>
    <w:p w14:paraId="4685EA81" w14:textId="62C51EF5" w:rsidR="00B67304" w:rsidRPr="00855DCB" w:rsidRDefault="003903E3" w:rsidP="003903E3">
      <w:pPr>
        <w:pStyle w:val="Heading6"/>
        <w:rPr>
          <w:rFonts w:ascii="Frutiger Next LT W1G" w:hAnsi="Frutiger Next LT W1G"/>
        </w:rPr>
      </w:pPr>
      <w:r w:rsidRPr="00855DCB">
        <w:rPr>
          <w:rFonts w:ascii="Frutiger Next LT W1G" w:hAnsi="Frutiger Next LT W1G"/>
        </w:rPr>
        <w:t xml:space="preserve">Non-combustible mineral wool insulation </w:t>
      </w:r>
      <w:r w:rsidR="00755E6D" w:rsidRPr="00855DCB">
        <w:rPr>
          <w:rFonts w:ascii="Frutiger Next LT W1G" w:hAnsi="Frutiger Next LT W1G"/>
        </w:rPr>
        <w:t xml:space="preserve">as defined by </w:t>
      </w:r>
      <w:r w:rsidRPr="00855DCB">
        <w:rPr>
          <w:rFonts w:ascii="Frutiger Next LT W1G" w:hAnsi="Frutiger Next LT W1G"/>
        </w:rPr>
        <w:t xml:space="preserve">NFPA 220 in </w:t>
      </w:r>
      <w:r w:rsidR="00B67304" w:rsidRPr="00855DCB">
        <w:rPr>
          <w:rFonts w:ascii="Frutiger Next LT W1G" w:hAnsi="Frutiger Next LT W1G"/>
        </w:rPr>
        <w:t>compl</w:t>
      </w:r>
      <w:r w:rsidRPr="00855DCB">
        <w:rPr>
          <w:rFonts w:ascii="Frutiger Next LT W1G" w:hAnsi="Frutiger Next LT W1G"/>
        </w:rPr>
        <w:t>iance</w:t>
      </w:r>
      <w:r w:rsidR="00B67304" w:rsidRPr="00855DCB">
        <w:rPr>
          <w:rFonts w:ascii="Frutiger Next LT W1G" w:hAnsi="Frutiger Next LT W1G"/>
        </w:rPr>
        <w:t xml:space="preserve"> with ASTM </w:t>
      </w:r>
      <w:r w:rsidR="00B42D05">
        <w:rPr>
          <w:rFonts w:ascii="Frutiger Next LT W1G" w:hAnsi="Frutiger Next LT W1G"/>
        </w:rPr>
        <w:t xml:space="preserve">E136 and </w:t>
      </w:r>
      <w:r w:rsidR="00B67304" w:rsidRPr="00855DCB">
        <w:rPr>
          <w:rFonts w:ascii="Frutiger Next LT W1G" w:hAnsi="Frutiger Next LT W1G"/>
        </w:rPr>
        <w:t>C612</w:t>
      </w:r>
      <w:r w:rsidR="006632AF">
        <w:rPr>
          <w:rFonts w:ascii="Frutiger Next LT W1G" w:hAnsi="Frutiger Next LT W1G"/>
        </w:rPr>
        <w:t xml:space="preserve"> </w:t>
      </w:r>
      <w:r w:rsidR="00E255B3">
        <w:rPr>
          <w:rFonts w:ascii="Frutiger Next LT W1G" w:hAnsi="Frutiger Next LT W1G"/>
        </w:rPr>
        <w:t>T</w:t>
      </w:r>
      <w:r w:rsidR="006632AF">
        <w:rPr>
          <w:rFonts w:ascii="Frutiger Next LT W1G" w:hAnsi="Frutiger Next LT W1G"/>
        </w:rPr>
        <w:t>yp</w:t>
      </w:r>
      <w:r w:rsidR="00E255B3">
        <w:rPr>
          <w:rFonts w:ascii="Frutiger Next LT W1G" w:hAnsi="Frutiger Next LT W1G"/>
        </w:rPr>
        <w:t>e IV requirements</w:t>
      </w:r>
      <w:r w:rsidR="00B67304" w:rsidRPr="00855DCB">
        <w:rPr>
          <w:rFonts w:ascii="Frutiger Next LT W1G" w:hAnsi="Frutiger Next LT W1G"/>
        </w:rPr>
        <w:t xml:space="preserve"> </w:t>
      </w:r>
      <w:r w:rsidRPr="00855DCB">
        <w:rPr>
          <w:rFonts w:ascii="Frutiger Next LT W1G" w:hAnsi="Frutiger Next LT W1G"/>
        </w:rPr>
        <w:t>with 0 flame spread and 0 smoke development when measured in accordance with ASTM E84</w:t>
      </w:r>
    </w:p>
    <w:p w14:paraId="2B153447"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Intumescent Tape</w:t>
      </w:r>
    </w:p>
    <w:p w14:paraId="7424D1E9" w14:textId="40954B42" w:rsidR="00755E6D" w:rsidRPr="00855DCB" w:rsidRDefault="00755E6D" w:rsidP="00755E6D">
      <w:pPr>
        <w:pStyle w:val="Heading6"/>
        <w:rPr>
          <w:rFonts w:ascii="Frutiger Next LT W1G" w:hAnsi="Frutiger Next LT W1G"/>
          <w:iCs/>
          <w:color w:val="0000FF"/>
        </w:rPr>
      </w:pPr>
      <w:r w:rsidRPr="00855DCB">
        <w:rPr>
          <w:rFonts w:ascii="Frutiger Next LT W1G" w:hAnsi="Frutiger Next LT W1G"/>
        </w:rPr>
        <w:t>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68F24A50" w14:textId="069DF0A0" w:rsidR="00755E6D" w:rsidRPr="00855DCB" w:rsidRDefault="00755E6D" w:rsidP="00755E6D">
      <w:pPr>
        <w:pStyle w:val="TextBody"/>
        <w:ind w:left="1170" w:hanging="46"/>
        <w:rPr>
          <w:rFonts w:ascii="Frutiger Next LT W1G" w:hAnsi="Frutiger Next LT W1G"/>
          <w:i/>
          <w:color w:val="0000FF"/>
        </w:rPr>
      </w:pPr>
      <w:r w:rsidRPr="00855DCB">
        <w:rPr>
          <w:rFonts w:ascii="Frutiger Next LT W1G" w:hAnsi="Frutiger Next LT W1G"/>
          <w:i/>
          <w:color w:val="0000FF"/>
        </w:rPr>
        <w:t>NOTE: select one fire break method.  Refer to applicable code for metal fire breaks and Sto guide details for others</w:t>
      </w:r>
    </w:p>
    <w:p w14:paraId="1C4A9B68" w14:textId="4D0F8F1E" w:rsidR="00755E6D" w:rsidRPr="00855DCB" w:rsidRDefault="00755E6D" w:rsidP="00755E6D">
      <w:pPr>
        <w:pStyle w:val="Heading5"/>
        <w:rPr>
          <w:rFonts w:ascii="Frutiger Next LT W1G" w:hAnsi="Frutiger Next LT W1G"/>
        </w:rPr>
      </w:pPr>
      <w:r w:rsidRPr="00855DCB">
        <w:rPr>
          <w:rFonts w:ascii="Frutiger Next LT W1G" w:hAnsi="Frutiger Next LT W1G"/>
        </w:rPr>
        <w:t>Fire Break</w:t>
      </w:r>
    </w:p>
    <w:p w14:paraId="1AC41957" w14:textId="708541B2"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Metal Fire Break - Minimum 0.38mm corrosion resistant metal of sufficient dimension to overlap inner face of </w:t>
      </w:r>
      <w:r w:rsidR="00D279E0">
        <w:rPr>
          <w:rFonts w:ascii="Frutiger Next LT W1G" w:hAnsi="Frutiger Next LT W1G"/>
        </w:rPr>
        <w:t>fiber</w:t>
      </w:r>
      <w:r w:rsidR="005F3688">
        <w:rPr>
          <w:rFonts w:ascii="Frutiger Next LT W1G" w:hAnsi="Frutiger Next LT W1G"/>
        </w:rPr>
        <w:t xml:space="preserve"> cement</w:t>
      </w:r>
      <w:r w:rsidRPr="00855DCB">
        <w:rPr>
          <w:rFonts w:ascii="Frutiger Next LT W1G" w:hAnsi="Frutiger Next LT W1G"/>
        </w:rPr>
        <w:t xml:space="preserve"> board</w:t>
      </w:r>
    </w:p>
    <w:p w14:paraId="693377D6" w14:textId="3B89F8D7"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Composite Fire Break </w:t>
      </w:r>
      <w:r w:rsidR="007A6CE7">
        <w:rPr>
          <w:rFonts w:ascii="Frutiger Next LT W1G" w:hAnsi="Frutiger Next LT W1G"/>
        </w:rPr>
        <w:t>–</w:t>
      </w:r>
      <w:r w:rsidRPr="00855DCB">
        <w:rPr>
          <w:rFonts w:ascii="Frutiger Next LT W1G" w:hAnsi="Frutiger Next LT W1G"/>
        </w:rPr>
        <w:t xml:space="preserve"> </w:t>
      </w:r>
      <w:r w:rsidR="007A6CE7">
        <w:rPr>
          <w:rFonts w:ascii="Frutiger Next LT W1G" w:hAnsi="Frutiger Next LT W1G"/>
        </w:rPr>
        <w:t xml:space="preserve">Sto Lamella </w:t>
      </w:r>
      <w:r w:rsidRPr="00855DCB">
        <w:rPr>
          <w:rFonts w:ascii="Frutiger Next LT W1G" w:hAnsi="Frutiger Next LT W1G"/>
        </w:rPr>
        <w:t xml:space="preserve">Mineral Wool – </w:t>
      </w:r>
      <w:r w:rsidR="0040472A" w:rsidRPr="00855DCB">
        <w:rPr>
          <w:rFonts w:ascii="Frutiger Next LT W1G" w:hAnsi="Frutiger Next LT W1G"/>
        </w:rPr>
        <w:t xml:space="preserve">Nominal </w:t>
      </w:r>
      <w:r w:rsidR="007A6CE7">
        <w:rPr>
          <w:rFonts w:ascii="Frutiger Next LT W1G" w:hAnsi="Frutiger Next LT W1G"/>
        </w:rPr>
        <w:t>8.5</w:t>
      </w:r>
      <w:r w:rsidR="0040472A" w:rsidRPr="00855DCB">
        <w:rPr>
          <w:rFonts w:ascii="Frutiger Next LT W1G" w:hAnsi="Frutiger Next LT W1G"/>
        </w:rPr>
        <w:t>lb/ft</w:t>
      </w:r>
      <w:r w:rsidR="0040472A" w:rsidRPr="00855DCB">
        <w:rPr>
          <w:rFonts w:ascii="Frutiger Next LT W1G" w:hAnsi="Frutiger Next LT W1G"/>
          <w:vertAlign w:val="superscript"/>
        </w:rPr>
        <w:t>3</w:t>
      </w:r>
      <w:r w:rsidR="0040472A" w:rsidRPr="00855DCB">
        <w:rPr>
          <w:rFonts w:ascii="Frutiger Next LT W1G" w:hAnsi="Frutiger Next LT W1G"/>
        </w:rPr>
        <w:t xml:space="preserve"> (</w:t>
      </w:r>
      <w:r w:rsidR="007A6CE7">
        <w:rPr>
          <w:rFonts w:ascii="Frutiger Next LT W1G" w:hAnsi="Frutiger Next LT W1G"/>
        </w:rPr>
        <w:t>13</w:t>
      </w:r>
      <w:r w:rsidR="0040472A" w:rsidRPr="00855DCB">
        <w:rPr>
          <w:rFonts w:ascii="Frutiger Next LT W1G" w:hAnsi="Frutiger Next LT W1G"/>
        </w:rPr>
        <w:t>6</w:t>
      </w:r>
      <w:r w:rsidR="007A6CE7">
        <w:rPr>
          <w:rFonts w:ascii="Frutiger Next LT W1G" w:hAnsi="Frutiger Next LT W1G"/>
        </w:rPr>
        <w:t>.2</w:t>
      </w:r>
      <w:r w:rsidR="009558DF">
        <w:rPr>
          <w:rFonts w:ascii="Frutiger Next LT W1G" w:hAnsi="Frutiger Next LT W1G"/>
        </w:rPr>
        <w:t xml:space="preserve"> </w:t>
      </w:r>
      <w:r w:rsidR="0040472A" w:rsidRPr="00855DCB">
        <w:rPr>
          <w:rFonts w:ascii="Frutiger Next LT W1G" w:hAnsi="Frutiger Next LT W1G"/>
        </w:rPr>
        <w:t>kg/m</w:t>
      </w:r>
      <w:r w:rsidR="0040472A" w:rsidRPr="00855DCB">
        <w:rPr>
          <w:rFonts w:ascii="Frutiger Next LT W1G" w:hAnsi="Frutiger Next LT W1G"/>
          <w:vertAlign w:val="superscript"/>
        </w:rPr>
        <w:t>3</w:t>
      </w:r>
      <w:r w:rsidR="0040472A" w:rsidRPr="00855DCB">
        <w:rPr>
          <w:rFonts w:ascii="Frutiger Next LT W1G" w:hAnsi="Frutiger Next LT W1G"/>
        </w:rPr>
        <w:t>) density, minimum 4 in (~100mm) tall non-combustible mineral wool insulation lamella strip (fibers oriented perpendicular to wall),</w:t>
      </w:r>
      <w:r w:rsidRPr="00855DCB">
        <w:rPr>
          <w:rFonts w:ascii="Frutiger Next LT W1G" w:hAnsi="Frutiger Next LT W1G"/>
        </w:rPr>
        <w:t xml:space="preserve"> faced with intumescent tape, 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700CE749" w14:textId="5711DF65"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Dual Barrier Fire Break </w:t>
      </w:r>
      <w:r w:rsidR="000500D0">
        <w:rPr>
          <w:rFonts w:ascii="Frutiger Next LT W1G" w:hAnsi="Frutiger Next LT W1G"/>
        </w:rPr>
        <w:t>–</w:t>
      </w:r>
      <w:r w:rsidRPr="00855DCB">
        <w:rPr>
          <w:rFonts w:ascii="Frutiger Next LT W1G" w:hAnsi="Frutiger Next LT W1G"/>
        </w:rPr>
        <w:t xml:space="preserve"> </w:t>
      </w:r>
      <w:bookmarkStart w:id="36" w:name="_Hlk38970060"/>
      <w:r w:rsidR="000500D0">
        <w:rPr>
          <w:rFonts w:ascii="Frutiger Next LT W1G" w:hAnsi="Frutiger Next LT W1G"/>
        </w:rPr>
        <w:t>Sto Lamella n</w:t>
      </w:r>
      <w:r w:rsidRPr="00855DCB">
        <w:rPr>
          <w:rFonts w:ascii="Frutiger Next LT W1G" w:hAnsi="Frutiger Next LT W1G"/>
        </w:rPr>
        <w:t xml:space="preserve">ominal </w:t>
      </w:r>
      <w:r w:rsidR="00896D1B">
        <w:rPr>
          <w:rFonts w:ascii="Frutiger Next LT W1G" w:hAnsi="Frutiger Next LT W1G"/>
        </w:rPr>
        <w:t>8.5</w:t>
      </w:r>
      <w:r w:rsidR="00896D1B" w:rsidRPr="00855DCB">
        <w:rPr>
          <w:rFonts w:ascii="Frutiger Next LT W1G" w:hAnsi="Frutiger Next LT W1G"/>
        </w:rPr>
        <w:t>lb/ft</w:t>
      </w:r>
      <w:r w:rsidR="00896D1B" w:rsidRPr="00855DCB">
        <w:rPr>
          <w:rFonts w:ascii="Frutiger Next LT W1G" w:hAnsi="Frutiger Next LT W1G"/>
          <w:vertAlign w:val="superscript"/>
        </w:rPr>
        <w:t>3</w:t>
      </w:r>
      <w:r w:rsidR="00896D1B" w:rsidRPr="00855DCB">
        <w:rPr>
          <w:rFonts w:ascii="Frutiger Next LT W1G" w:hAnsi="Frutiger Next LT W1G"/>
        </w:rPr>
        <w:t xml:space="preserve"> (</w:t>
      </w:r>
      <w:r w:rsidR="00896D1B">
        <w:rPr>
          <w:rFonts w:ascii="Frutiger Next LT W1G" w:hAnsi="Frutiger Next LT W1G"/>
        </w:rPr>
        <w:t>13</w:t>
      </w:r>
      <w:r w:rsidR="00896D1B" w:rsidRPr="00855DCB">
        <w:rPr>
          <w:rFonts w:ascii="Frutiger Next LT W1G" w:hAnsi="Frutiger Next LT W1G"/>
        </w:rPr>
        <w:t>6</w:t>
      </w:r>
      <w:r w:rsidR="00896D1B">
        <w:rPr>
          <w:rFonts w:ascii="Frutiger Next LT W1G" w:hAnsi="Frutiger Next LT W1G"/>
        </w:rPr>
        <w:t xml:space="preserve">.2 </w:t>
      </w:r>
      <w:r w:rsidR="00896D1B" w:rsidRPr="00855DCB">
        <w:rPr>
          <w:rFonts w:ascii="Frutiger Next LT W1G" w:hAnsi="Frutiger Next LT W1G"/>
        </w:rPr>
        <w:t>kg/m</w:t>
      </w:r>
      <w:r w:rsidR="00896D1B" w:rsidRPr="00855DCB">
        <w:rPr>
          <w:rFonts w:ascii="Frutiger Next LT W1G" w:hAnsi="Frutiger Next LT W1G"/>
          <w:vertAlign w:val="superscript"/>
        </w:rPr>
        <w:t>3</w:t>
      </w:r>
      <w:r w:rsidR="00896D1B" w:rsidRPr="00855DCB">
        <w:rPr>
          <w:rFonts w:ascii="Frutiger Next LT W1G" w:hAnsi="Frutiger Next LT W1G"/>
        </w:rPr>
        <w:t>)</w:t>
      </w:r>
      <w:r w:rsidR="000500D0">
        <w:rPr>
          <w:rFonts w:ascii="Frutiger Next LT W1G" w:hAnsi="Frutiger Next LT W1G"/>
        </w:rPr>
        <w:t xml:space="preserve"> </w:t>
      </w:r>
      <w:r w:rsidRPr="00855DCB">
        <w:rPr>
          <w:rFonts w:ascii="Frutiger Next LT W1G" w:hAnsi="Frutiger Next LT W1G"/>
        </w:rPr>
        <w:t>density, minimum 4 in (~100mm) tall non-combustible mineral wool insulation lamella strip (fibers oriented perpendicular to wall),</w:t>
      </w:r>
      <w:bookmarkEnd w:id="36"/>
      <w:r w:rsidRPr="00855DCB">
        <w:rPr>
          <w:rFonts w:ascii="Frutiger Next LT W1G" w:hAnsi="Frutiger Next LT W1G"/>
        </w:rPr>
        <w:t xml:space="preserve"> cut for compression fit between vertical T-Profiles, and combined with metal fire break, minimum 0.38mm corrosion resistant metal of sufficient dimension to overlap inner face </w:t>
      </w:r>
      <w:r w:rsidR="008C1C15">
        <w:rPr>
          <w:rFonts w:ascii="Frutiger Next LT W1G" w:hAnsi="Frutiger Next LT W1G"/>
        </w:rPr>
        <w:t xml:space="preserve">of </w:t>
      </w:r>
      <w:r w:rsidR="00DC66E6">
        <w:rPr>
          <w:rFonts w:ascii="Frutiger Next LT W1G" w:hAnsi="Frutiger Next LT W1G"/>
        </w:rPr>
        <w:t>fiber cement</w:t>
      </w:r>
      <w:r w:rsidRPr="00855DCB">
        <w:rPr>
          <w:rFonts w:ascii="Frutiger Next LT W1G" w:hAnsi="Frutiger Next LT W1G"/>
        </w:rPr>
        <w:t xml:space="preserve"> </w:t>
      </w:r>
    </w:p>
    <w:p w14:paraId="3A11BCB4"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Sub-Construction</w:t>
      </w:r>
    </w:p>
    <w:p w14:paraId="61F7B9F4" w14:textId="2BCC565A" w:rsidR="002835D1" w:rsidRPr="00855DCB" w:rsidRDefault="00546B67" w:rsidP="00755E6D">
      <w:pPr>
        <w:pStyle w:val="Heading6"/>
        <w:rPr>
          <w:rFonts w:ascii="Frutiger Next LT W1G" w:hAnsi="Frutiger Next LT W1G"/>
        </w:rPr>
      </w:pPr>
      <w:r w:rsidRPr="00855DCB">
        <w:rPr>
          <w:rFonts w:ascii="Frutiger Next LT W1G" w:hAnsi="Frutiger Next LT W1G"/>
        </w:rPr>
        <w:t>StoVentro Brackets</w:t>
      </w:r>
      <w:r w:rsidR="00090F63" w:rsidRPr="00855DCB">
        <w:rPr>
          <w:rFonts w:ascii="Frutiger Next LT W1G" w:hAnsi="Frutiger Next LT W1G"/>
        </w:rPr>
        <w:t xml:space="preserve"> </w:t>
      </w:r>
      <w:r w:rsidR="002835D1" w:rsidRPr="00855DCB">
        <w:rPr>
          <w:rFonts w:ascii="Frutiger Next LT W1G" w:hAnsi="Frutiger Next LT W1G"/>
        </w:rPr>
        <w:t>–</w:t>
      </w:r>
      <w:r w:rsidR="00090F63" w:rsidRPr="00855DCB">
        <w:rPr>
          <w:rFonts w:ascii="Frutiger Next LT W1G" w:hAnsi="Frutiger Next LT W1G"/>
        </w:rPr>
        <w:t xml:space="preserve"> </w:t>
      </w:r>
    </w:p>
    <w:p w14:paraId="55810F7E" w14:textId="3287C6C5" w:rsidR="00755E6D" w:rsidRPr="00855DCB" w:rsidRDefault="00090F63" w:rsidP="002835D1">
      <w:pPr>
        <w:pStyle w:val="Heading7"/>
        <w:rPr>
          <w:rFonts w:ascii="Frutiger Next LT W1G" w:hAnsi="Frutiger Next LT W1G"/>
        </w:rPr>
      </w:pPr>
      <w:r w:rsidRPr="00855DCB">
        <w:rPr>
          <w:rFonts w:ascii="Frutiger Next LT W1G" w:hAnsi="Frutiger Next LT W1G"/>
        </w:rPr>
        <w:t>Steel</w:t>
      </w:r>
      <w:r w:rsidR="00546B67" w:rsidRPr="00855DCB">
        <w:rPr>
          <w:rFonts w:ascii="Frutiger Next LT W1G" w:hAnsi="Frutiger Next LT W1G"/>
        </w:rPr>
        <w:t xml:space="preserve">: </w:t>
      </w:r>
      <w:r w:rsidR="00755E6D" w:rsidRPr="00855DCB">
        <w:rPr>
          <w:rFonts w:ascii="Frutiger Next LT W1G" w:hAnsi="Frutiger Next LT W1G"/>
        </w:rPr>
        <w:t>Small (GP) and Large (FP),</w:t>
      </w:r>
      <w:r w:rsidR="004902A7" w:rsidRPr="00855DCB">
        <w:rPr>
          <w:rFonts w:ascii="Frutiger Next LT W1G" w:hAnsi="Frutiger Next LT W1G"/>
        </w:rPr>
        <w:t xml:space="preserve"> 2.0mm (~1/16in) thickness,</w:t>
      </w:r>
      <w:r w:rsidR="00755E6D" w:rsidRPr="00855DCB">
        <w:rPr>
          <w:rFonts w:ascii="Frutiger Next LT W1G" w:hAnsi="Frutiger Next LT W1G"/>
        </w:rPr>
        <w:t xml:space="preserve"> </w:t>
      </w:r>
      <w:r w:rsidR="00DC61EB" w:rsidRPr="00855DCB">
        <w:rPr>
          <w:rFonts w:ascii="Frutiger Next LT W1G" w:hAnsi="Frutiger Next LT W1G"/>
        </w:rPr>
        <w:t>Zn-Al-Mg galvanized steel (</w:t>
      </w:r>
      <w:r w:rsidR="00216266" w:rsidRPr="00855DCB">
        <w:rPr>
          <w:rFonts w:ascii="Frutiger Next LT W1G" w:hAnsi="Frutiger Next LT W1G"/>
        </w:rPr>
        <w:t>HSLAS-F Gr 80</w:t>
      </w:r>
      <w:r w:rsidR="00DE0CC4" w:rsidRPr="00855DCB">
        <w:rPr>
          <w:rFonts w:ascii="Frutiger Next LT W1G" w:hAnsi="Frutiger Next LT W1G"/>
        </w:rPr>
        <w:t xml:space="preserve"> + ZM</w:t>
      </w:r>
      <w:r w:rsidR="00D74761" w:rsidRPr="00855DCB">
        <w:rPr>
          <w:rFonts w:ascii="Frutiger Next LT W1G" w:hAnsi="Frutiger Next LT W1G"/>
        </w:rPr>
        <w:t>115</w:t>
      </w:r>
      <w:r w:rsidR="00DC61EB" w:rsidRPr="00855DCB">
        <w:rPr>
          <w:rFonts w:ascii="Frutiger Next LT W1G" w:hAnsi="Frutiger Next LT W1G"/>
        </w:rPr>
        <w:t xml:space="preserve">) </w:t>
      </w:r>
    </w:p>
    <w:p w14:paraId="06C3188F" w14:textId="0D976CA3" w:rsidR="002835D1" w:rsidRPr="00855DCB" w:rsidRDefault="002835D1" w:rsidP="002835D1">
      <w:pPr>
        <w:pStyle w:val="Heading7"/>
        <w:rPr>
          <w:rFonts w:ascii="Frutiger Next LT W1G" w:hAnsi="Frutiger Next LT W1G"/>
        </w:rPr>
      </w:pPr>
      <w:r w:rsidRPr="00855DCB">
        <w:rPr>
          <w:rFonts w:ascii="Frutiger Next LT W1G" w:hAnsi="Frutiger Next LT W1G"/>
        </w:rPr>
        <w:lastRenderedPageBreak/>
        <w:t xml:space="preserve">Aluminum: Small (GP) and Large (FP), </w:t>
      </w:r>
      <w:r w:rsidR="00E1532C" w:rsidRPr="00855DCB">
        <w:rPr>
          <w:rFonts w:ascii="Frutiger Next LT W1G" w:hAnsi="Frutiger Next LT W1G"/>
        </w:rPr>
        <w:t>3.2</w:t>
      </w:r>
      <w:r w:rsidR="004170B5" w:rsidRPr="00855DCB">
        <w:rPr>
          <w:rFonts w:ascii="Frutiger Next LT W1G" w:hAnsi="Frutiger Next LT W1G"/>
        </w:rPr>
        <w:t>mm</w:t>
      </w:r>
      <w:r w:rsidR="00BF3B8E" w:rsidRPr="00855DCB">
        <w:rPr>
          <w:rFonts w:ascii="Frutiger Next LT W1G" w:hAnsi="Frutiger Next LT W1G"/>
        </w:rPr>
        <w:t xml:space="preserve"> (1/8 in)-4.2mm</w:t>
      </w:r>
      <w:r w:rsidR="004170B5" w:rsidRPr="00855DCB">
        <w:rPr>
          <w:rFonts w:ascii="Frutiger Next LT W1G" w:hAnsi="Frutiger Next LT W1G"/>
        </w:rPr>
        <w:t xml:space="preserve"> </w:t>
      </w:r>
      <w:r w:rsidR="00BF3B8E" w:rsidRPr="00855DCB">
        <w:rPr>
          <w:rFonts w:ascii="Frutiger Next LT W1G" w:hAnsi="Frutiger Next LT W1G"/>
        </w:rPr>
        <w:t>(3/16</w:t>
      </w:r>
      <w:r w:rsidR="004D4E2A" w:rsidRPr="00855DCB">
        <w:rPr>
          <w:rFonts w:ascii="Frutiger Next LT W1G" w:hAnsi="Frutiger Next LT W1G"/>
        </w:rPr>
        <w:t xml:space="preserve"> in) </w:t>
      </w:r>
      <w:r w:rsidR="004170B5" w:rsidRPr="00855DCB">
        <w:rPr>
          <w:rFonts w:ascii="Frutiger Next LT W1G" w:hAnsi="Frutiger Next LT W1G"/>
        </w:rPr>
        <w:t>thickness</w:t>
      </w:r>
      <w:r w:rsidR="004D4E2A" w:rsidRPr="00855DCB">
        <w:rPr>
          <w:rFonts w:ascii="Frutiger Next LT W1G" w:hAnsi="Frutiger Next LT W1G"/>
        </w:rPr>
        <w:t>,</w:t>
      </w:r>
      <w:r w:rsidR="004170B5" w:rsidRPr="00855DCB">
        <w:rPr>
          <w:rFonts w:ascii="Frutiger Next LT W1G" w:hAnsi="Frutiger Next LT W1G"/>
        </w:rPr>
        <w:t xml:space="preserve"> </w:t>
      </w:r>
      <w:r w:rsidR="0042757B" w:rsidRPr="00855DCB">
        <w:rPr>
          <w:rFonts w:ascii="Frutiger Next LT W1G" w:hAnsi="Frutiger Next LT W1G"/>
        </w:rPr>
        <w:t>6063-T66 a</w:t>
      </w:r>
      <w:r w:rsidR="00D124FD" w:rsidRPr="00855DCB">
        <w:rPr>
          <w:rFonts w:ascii="Frutiger Next LT W1G" w:hAnsi="Frutiger Next LT W1G"/>
        </w:rPr>
        <w:t>luminum alloy</w:t>
      </w:r>
    </w:p>
    <w:p w14:paraId="79DE2735" w14:textId="2255B675" w:rsidR="00190A3F" w:rsidRPr="00FB5DBD" w:rsidRDefault="00BD24BE" w:rsidP="00FB5DBD">
      <w:pPr>
        <w:pStyle w:val="Heading6"/>
        <w:rPr>
          <w:rFonts w:ascii="Frutiger Next LT W1G" w:hAnsi="Frutiger Next LT W1G"/>
        </w:rPr>
      </w:pPr>
      <w:r w:rsidRPr="00734DE9">
        <w:rPr>
          <w:rFonts w:ascii="Frutiger Next LT W1G" w:hAnsi="Frutiger Next LT W1G"/>
        </w:rPr>
        <w:t xml:space="preserve">Profiles - </w:t>
      </w:r>
      <w:r w:rsidR="00755E6D" w:rsidRPr="00734DE9">
        <w:rPr>
          <w:rFonts w:ascii="Frutiger Next LT W1G" w:hAnsi="Frutiger Next LT W1G"/>
        </w:rPr>
        <w:t>Minimum 2.0mm (~1/8in) Type 6063 T-66 or 6005A-T5 aluminum alloy T-</w:t>
      </w:r>
      <w:r w:rsidR="00967468" w:rsidRPr="00734DE9">
        <w:rPr>
          <w:rFonts w:ascii="Frutiger Next LT W1G" w:hAnsi="Frutiger Next LT W1G"/>
        </w:rPr>
        <w:t>P</w:t>
      </w:r>
      <w:r w:rsidR="00755E6D" w:rsidRPr="00734DE9">
        <w:rPr>
          <w:rFonts w:ascii="Frutiger Next LT W1G" w:hAnsi="Frutiger Next LT W1G"/>
        </w:rPr>
        <w:t xml:space="preserve">rofiles and L-Profiles </w:t>
      </w:r>
    </w:p>
    <w:p w14:paraId="42BE8B4B" w14:textId="6862FFC1" w:rsidR="00921F1D" w:rsidRPr="00734DE9" w:rsidRDefault="00190A3F" w:rsidP="00921F1D">
      <w:pPr>
        <w:pStyle w:val="Heading5"/>
        <w:rPr>
          <w:rFonts w:ascii="Frutiger Next LT W1G" w:hAnsi="Frutiger Next LT W1G"/>
        </w:rPr>
      </w:pPr>
      <w:r>
        <w:rPr>
          <w:rFonts w:ascii="Frutiger Next LT W1G" w:hAnsi="Frutiger Next LT W1G"/>
        </w:rPr>
        <w:t>StoVentec Fiber Cement</w:t>
      </w:r>
    </w:p>
    <w:p w14:paraId="22F2A2FA" w14:textId="4107B0A7" w:rsidR="00921F1D" w:rsidRPr="00734DE9" w:rsidRDefault="001353FB" w:rsidP="00921F1D">
      <w:pPr>
        <w:pStyle w:val="Heading6"/>
        <w:rPr>
          <w:rFonts w:ascii="Frutiger Next LT W1G" w:hAnsi="Frutiger Next LT W1G"/>
        </w:rPr>
      </w:pPr>
      <w:r>
        <w:rPr>
          <w:rFonts w:ascii="Frutiger Next LT W1G" w:hAnsi="Frutiger Next LT W1G"/>
        </w:rPr>
        <w:t>ASTM C1186 Type A, Grade IV comp</w:t>
      </w:r>
      <w:r w:rsidR="00B15542">
        <w:rPr>
          <w:rFonts w:ascii="Frutiger Next LT W1G" w:hAnsi="Frutiger Next LT W1G"/>
        </w:rPr>
        <w:t xml:space="preserve">liant </w:t>
      </w:r>
      <w:r w:rsidR="00820D0F">
        <w:rPr>
          <w:rFonts w:ascii="Frutiger Next LT W1G" w:hAnsi="Frutiger Next LT W1G"/>
        </w:rPr>
        <w:t>n</w:t>
      </w:r>
      <w:r w:rsidR="0087511F" w:rsidRPr="00734DE9">
        <w:rPr>
          <w:rFonts w:ascii="Frutiger Next LT W1G" w:hAnsi="Frutiger Next LT W1G"/>
        </w:rPr>
        <w:t xml:space="preserve">ominal </w:t>
      </w:r>
      <w:r w:rsidR="00E75907">
        <w:rPr>
          <w:rFonts w:ascii="Frutiger Next LT W1G" w:hAnsi="Frutiger Next LT W1G"/>
        </w:rPr>
        <w:t>5/16</w:t>
      </w:r>
      <w:r w:rsidR="004C0AA1">
        <w:rPr>
          <w:rFonts w:ascii="Frutiger Next LT W1G" w:hAnsi="Frutiger Next LT W1G"/>
        </w:rPr>
        <w:t xml:space="preserve"> or </w:t>
      </w:r>
      <w:r w:rsidR="00680220">
        <w:rPr>
          <w:rFonts w:ascii="Frutiger Next LT W1G" w:hAnsi="Frutiger Next LT W1G"/>
        </w:rPr>
        <w:t>3/8</w:t>
      </w:r>
      <w:r w:rsidR="0087511F" w:rsidRPr="00734DE9">
        <w:rPr>
          <w:rFonts w:ascii="Frutiger Next LT W1G" w:hAnsi="Frutiger Next LT W1G"/>
        </w:rPr>
        <w:t xml:space="preserve"> inch (</w:t>
      </w:r>
      <w:r w:rsidR="00680220">
        <w:rPr>
          <w:rFonts w:ascii="Frutiger Next LT W1G" w:hAnsi="Frutiger Next LT W1G"/>
        </w:rPr>
        <w:t>8</w:t>
      </w:r>
      <w:r w:rsidR="00637A68">
        <w:rPr>
          <w:rFonts w:ascii="Frutiger Next LT W1G" w:hAnsi="Frutiger Next LT W1G"/>
        </w:rPr>
        <w:t xml:space="preserve"> or</w:t>
      </w:r>
      <w:r w:rsidR="00F948D1">
        <w:rPr>
          <w:rFonts w:ascii="Frutiger Next LT W1G" w:hAnsi="Frutiger Next LT W1G"/>
        </w:rPr>
        <w:t xml:space="preserve"> </w:t>
      </w:r>
      <w:r w:rsidR="00506860">
        <w:rPr>
          <w:rFonts w:ascii="Frutiger Next LT W1G" w:hAnsi="Frutiger Next LT W1G"/>
        </w:rPr>
        <w:t>1</w:t>
      </w:r>
      <w:r w:rsidR="00637A68">
        <w:rPr>
          <w:rFonts w:ascii="Frutiger Next LT W1G" w:hAnsi="Frutiger Next LT W1G"/>
        </w:rPr>
        <w:t>0</w:t>
      </w:r>
      <w:r w:rsidR="00921F1D" w:rsidRPr="00734DE9">
        <w:rPr>
          <w:rFonts w:ascii="Frutiger Next LT W1G" w:hAnsi="Frutiger Next LT W1G"/>
        </w:rPr>
        <w:t>mm</w:t>
      </w:r>
      <w:r w:rsidR="0087511F" w:rsidRPr="00734DE9">
        <w:rPr>
          <w:rFonts w:ascii="Frutiger Next LT W1G" w:hAnsi="Frutiger Next LT W1G"/>
        </w:rPr>
        <w:t>)</w:t>
      </w:r>
      <w:r w:rsidR="00921F1D" w:rsidRPr="00734DE9">
        <w:rPr>
          <w:rFonts w:ascii="Frutiger Next LT W1G" w:hAnsi="Frutiger Next LT W1G"/>
        </w:rPr>
        <w:t xml:space="preserve"> </w:t>
      </w:r>
      <w:r w:rsidR="00637A68">
        <w:rPr>
          <w:rFonts w:ascii="Frutiger Next LT W1G" w:hAnsi="Frutiger Next LT W1G"/>
        </w:rPr>
        <w:t>fiber-cement panel</w:t>
      </w:r>
      <w:r w:rsidR="00921F1D" w:rsidRPr="00734DE9">
        <w:rPr>
          <w:rFonts w:ascii="Frutiger Next LT W1G" w:hAnsi="Frutiger Next LT W1G"/>
        </w:rPr>
        <w:t xml:space="preserve"> with </w:t>
      </w:r>
      <w:r w:rsidR="00DF2B89" w:rsidRPr="00734DE9">
        <w:rPr>
          <w:rFonts w:ascii="Frutiger Next LT W1G" w:hAnsi="Frutiger Next LT W1G"/>
        </w:rPr>
        <w:t xml:space="preserve">nominal density of </w:t>
      </w:r>
      <w:r w:rsidR="00A26BC0">
        <w:rPr>
          <w:rFonts w:ascii="Frutiger Next LT W1G" w:hAnsi="Frutiger Next LT W1G"/>
        </w:rPr>
        <w:t>100</w:t>
      </w:r>
      <w:r w:rsidR="00DF2B89" w:rsidRPr="00734DE9">
        <w:rPr>
          <w:rFonts w:ascii="Frutiger Next LT W1G" w:hAnsi="Frutiger Next LT W1G"/>
        </w:rPr>
        <w:t xml:space="preserve"> lb/ft</w:t>
      </w:r>
      <w:r w:rsidR="00DF2B89" w:rsidRPr="00734DE9">
        <w:rPr>
          <w:rFonts w:ascii="Frutiger Next LT W1G" w:hAnsi="Frutiger Next LT W1G"/>
          <w:vertAlign w:val="superscript"/>
        </w:rPr>
        <w:t>3</w:t>
      </w:r>
      <w:r w:rsidR="00DF2B89" w:rsidRPr="00734DE9">
        <w:rPr>
          <w:rFonts w:ascii="Frutiger Next LT W1G" w:hAnsi="Frutiger Next LT W1G"/>
        </w:rPr>
        <w:t xml:space="preserve"> (</w:t>
      </w:r>
      <w:r w:rsidR="00A26BC0">
        <w:rPr>
          <w:rFonts w:ascii="Frutiger Next LT W1G" w:hAnsi="Frutiger Next LT W1G"/>
        </w:rPr>
        <w:t>1600</w:t>
      </w:r>
      <w:r w:rsidR="00DF2B89" w:rsidRPr="00734DE9">
        <w:rPr>
          <w:rFonts w:ascii="Frutiger Next LT W1G" w:hAnsi="Frutiger Next LT W1G"/>
        </w:rPr>
        <w:t xml:space="preserve"> kg/m</w:t>
      </w:r>
      <w:r w:rsidR="00DF2B89" w:rsidRPr="00734DE9">
        <w:rPr>
          <w:rFonts w:ascii="Frutiger Next LT W1G" w:hAnsi="Frutiger Next LT W1G"/>
          <w:vertAlign w:val="superscript"/>
        </w:rPr>
        <w:t>3</w:t>
      </w:r>
      <w:r w:rsidR="00DF2B89" w:rsidRPr="00734DE9">
        <w:rPr>
          <w:rFonts w:ascii="Frutiger Next LT W1G" w:hAnsi="Frutiger Next LT W1G"/>
        </w:rPr>
        <w:t xml:space="preserve">) and </w:t>
      </w:r>
      <w:r w:rsidR="00F217AF" w:rsidRPr="00734DE9">
        <w:rPr>
          <w:rFonts w:ascii="Frutiger Next LT W1G" w:hAnsi="Frutiger Next LT W1G"/>
        </w:rPr>
        <w:t xml:space="preserve">consisting of </w:t>
      </w:r>
      <w:r w:rsidR="00486101">
        <w:rPr>
          <w:rFonts w:ascii="Frutiger Next LT W1G" w:hAnsi="Frutiger Next LT W1G"/>
        </w:rPr>
        <w:t xml:space="preserve">Portland cement, </w:t>
      </w:r>
      <w:r w:rsidR="00680220">
        <w:rPr>
          <w:rFonts w:ascii="Frutiger Next LT W1G" w:hAnsi="Frutiger Next LT W1G"/>
        </w:rPr>
        <w:t xml:space="preserve">silica sand, </w:t>
      </w:r>
      <w:r w:rsidR="00024FB4">
        <w:rPr>
          <w:rFonts w:ascii="Frutiger Next LT W1G" w:hAnsi="Frutiger Next LT W1G"/>
        </w:rPr>
        <w:t xml:space="preserve">wollastonite, </w:t>
      </w:r>
      <w:r w:rsidR="00680220">
        <w:rPr>
          <w:rFonts w:ascii="Frutiger Next LT W1G" w:hAnsi="Frutiger Next LT W1G"/>
        </w:rPr>
        <w:t>and cellulose fibers.</w:t>
      </w:r>
    </w:p>
    <w:p w14:paraId="7D933CE7" w14:textId="38C38839" w:rsidR="00B67304" w:rsidRPr="001A19A0" w:rsidRDefault="00B67304" w:rsidP="00B67304">
      <w:pPr>
        <w:pStyle w:val="Heading2"/>
        <w:rPr>
          <w:rFonts w:ascii="Frutiger Next LT W1G Medium" w:hAnsi="Frutiger Next LT W1G Medium"/>
          <w:b w:val="0"/>
          <w:bCs/>
        </w:rPr>
      </w:pPr>
      <w:bookmarkStart w:id="37" w:name="_Toc422152251"/>
      <w:r w:rsidRPr="001A19A0">
        <w:rPr>
          <w:rFonts w:ascii="Frutiger Next LT W1G Medium" w:hAnsi="Frutiger Next LT W1G Medium"/>
          <w:b w:val="0"/>
          <w:bCs/>
        </w:rPr>
        <w:t>QUALITY ASSURANCE</w:t>
      </w:r>
      <w:bookmarkEnd w:id="37"/>
    </w:p>
    <w:p w14:paraId="1494642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Manufacturer Requirements</w:t>
      </w:r>
    </w:p>
    <w:p w14:paraId="1BD2035B" w14:textId="6BB17DAB" w:rsidR="00B67304" w:rsidRPr="009C4089" w:rsidRDefault="00014280" w:rsidP="00B67304">
      <w:pPr>
        <w:pStyle w:val="Heading6"/>
        <w:rPr>
          <w:rFonts w:ascii="Frutiger Next LT W1G" w:hAnsi="Frutiger Next LT W1G"/>
          <w:lang w:val="en-US"/>
        </w:rPr>
      </w:pPr>
      <w:r w:rsidRPr="009C4089">
        <w:rPr>
          <w:rFonts w:ascii="Frutiger Next LT W1G" w:hAnsi="Frutiger Next LT W1G"/>
          <w:lang w:val="en-US"/>
        </w:rPr>
        <w:t xml:space="preserve">Air and </w:t>
      </w:r>
      <w:r w:rsidR="009F66CE" w:rsidRPr="009C4089">
        <w:rPr>
          <w:rFonts w:ascii="Frutiger Next LT W1G" w:hAnsi="Frutiger Next LT W1G"/>
          <w:lang w:val="en-US"/>
        </w:rPr>
        <w:t>water-resistive</w:t>
      </w:r>
      <w:r w:rsidR="00365A32" w:rsidRPr="009C4089">
        <w:rPr>
          <w:rFonts w:ascii="Frutiger Next LT W1G" w:hAnsi="Frutiger Next LT W1G"/>
          <w:lang w:val="en-US"/>
        </w:rPr>
        <w:t xml:space="preserve"> barrier, </w:t>
      </w:r>
      <w:r w:rsidR="00B67304" w:rsidRPr="009C4089">
        <w:rPr>
          <w:rFonts w:ascii="Frutiger Next LT W1G" w:hAnsi="Frutiger Next LT W1G"/>
          <w:lang w:val="en-US"/>
        </w:rPr>
        <w:t>insulated wall cladding</w:t>
      </w:r>
      <w:r w:rsidR="006707DD">
        <w:rPr>
          <w:rFonts w:ascii="Frutiger Next LT W1G" w:hAnsi="Frutiger Next LT W1G"/>
          <w:lang w:val="en-US"/>
        </w:rPr>
        <w:t xml:space="preserve"> </w:t>
      </w:r>
      <w:r w:rsidR="00365A32" w:rsidRPr="009C4089">
        <w:rPr>
          <w:rFonts w:ascii="Frutiger Next LT W1G" w:hAnsi="Frutiger Next LT W1G"/>
          <w:lang w:val="en-US"/>
        </w:rPr>
        <w:t>system</w:t>
      </w:r>
      <w:r w:rsidR="00B67304" w:rsidRPr="009C4089">
        <w:rPr>
          <w:rFonts w:ascii="Frutiger Next LT W1G" w:hAnsi="Frutiger Next LT W1G"/>
          <w:lang w:val="en-US"/>
        </w:rPr>
        <w:t xml:space="preserve"> manufacturer for a minimum of thirty</w:t>
      </w:r>
      <w:r w:rsidR="00365A32" w:rsidRPr="009C4089">
        <w:rPr>
          <w:rFonts w:ascii="Frutiger Next LT W1G" w:hAnsi="Frutiger Next LT W1G"/>
          <w:lang w:val="en-US"/>
        </w:rPr>
        <w:t xml:space="preserve">-five </w:t>
      </w:r>
      <w:r w:rsidR="00B67304" w:rsidRPr="009C4089">
        <w:rPr>
          <w:rFonts w:ascii="Frutiger Next LT W1G" w:hAnsi="Frutiger Next LT W1G"/>
          <w:lang w:val="en-US"/>
        </w:rPr>
        <w:t>(35) years</w:t>
      </w:r>
    </w:p>
    <w:p w14:paraId="62D78AD4" w14:textId="5CCA1A0B" w:rsidR="00B67304" w:rsidRPr="009C4089" w:rsidRDefault="00B67304" w:rsidP="00390185">
      <w:pPr>
        <w:pStyle w:val="Heading6"/>
        <w:rPr>
          <w:rFonts w:ascii="Frutiger Next LT W1G" w:hAnsi="Frutiger Next LT W1G"/>
          <w:lang w:val="en-US"/>
        </w:rPr>
      </w:pPr>
      <w:r w:rsidRPr="009C4089">
        <w:rPr>
          <w:rFonts w:ascii="Frutiger Next LT W1G" w:hAnsi="Frutiger Next LT W1G"/>
          <w:lang w:val="en-US"/>
        </w:rPr>
        <w:t>Manufacturing facilities</w:t>
      </w:r>
      <w:r w:rsidR="002C74F6" w:rsidRPr="009C4089">
        <w:rPr>
          <w:rFonts w:ascii="Frutiger Next LT W1G" w:hAnsi="Frutiger Next LT W1G"/>
          <w:lang w:val="en-US"/>
        </w:rPr>
        <w:t>:</w:t>
      </w:r>
      <w:r w:rsidRPr="009C4089">
        <w:rPr>
          <w:rFonts w:ascii="Frutiger Next LT W1G" w:hAnsi="Frutiger Next LT W1G"/>
          <w:lang w:val="en-US"/>
        </w:rPr>
        <w:t xml:space="preserve"> ISO 9001:2015 Certified Quality System and </w:t>
      </w:r>
      <w:r w:rsidR="00BA1DF7" w:rsidRPr="009C4089">
        <w:rPr>
          <w:rFonts w:ascii="Frutiger Next LT W1G" w:hAnsi="Frutiger Next LT W1G"/>
          <w:lang w:val="en-US"/>
        </w:rPr>
        <w:t>c</w:t>
      </w:r>
      <w:r w:rsidRPr="009C4089">
        <w:rPr>
          <w:rFonts w:ascii="Frutiger Next LT W1G" w:hAnsi="Frutiger Next LT W1G"/>
          <w:lang w:val="en-US"/>
        </w:rPr>
        <w:t>ertified Environmental Management System</w:t>
      </w:r>
    </w:p>
    <w:p w14:paraId="01F5DFE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Contractor Requirements</w:t>
      </w:r>
    </w:p>
    <w:p w14:paraId="6A36D3A7" w14:textId="77777777" w:rsidR="00AF7BFC"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Engaged in application of similar systems for a minimum of three (3) years</w:t>
      </w:r>
    </w:p>
    <w:p w14:paraId="4F6EE68F" w14:textId="0AAB570A" w:rsidR="00B67304"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Knowledgeable in the proper use and handling of Sto materials</w:t>
      </w:r>
    </w:p>
    <w:p w14:paraId="6C8FE2D3" w14:textId="5FBBF78C"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Employ skilled mechanics who are experienced and knowledgeable in air a</w:t>
      </w:r>
      <w:r w:rsidR="00390185" w:rsidRPr="009C4089">
        <w:rPr>
          <w:rFonts w:ascii="Frutiger Next LT W1G" w:hAnsi="Frutiger Next LT W1G"/>
          <w:lang w:val="en-US"/>
        </w:rPr>
        <w:t xml:space="preserve">nd </w:t>
      </w:r>
      <w:r w:rsidR="00564D1B" w:rsidRPr="009C4089">
        <w:rPr>
          <w:rFonts w:ascii="Frutiger Next LT W1G" w:hAnsi="Frutiger Next LT W1G"/>
          <w:lang w:val="en-US"/>
        </w:rPr>
        <w:t>water-resistive</w:t>
      </w:r>
      <w:r w:rsidR="00390185" w:rsidRPr="009C4089">
        <w:rPr>
          <w:rFonts w:ascii="Frutiger Next LT W1G" w:hAnsi="Frutiger Next LT W1G"/>
          <w:lang w:val="en-US"/>
        </w:rPr>
        <w:t xml:space="preserve"> barrier, curtain wall and rainscreen wall </w:t>
      </w:r>
      <w:r w:rsidRPr="009C4089">
        <w:rPr>
          <w:rFonts w:ascii="Frutiger Next LT W1G" w:hAnsi="Frutiger Next LT W1G"/>
          <w:lang w:val="en-US"/>
        </w:rPr>
        <w:t>application, and familiar with the requirements of the specified work</w:t>
      </w:r>
    </w:p>
    <w:p w14:paraId="66FDA18D" w14:textId="77777777"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Successful completion of minimum of three (3) projects of similar size and complexity to the specified project</w:t>
      </w:r>
    </w:p>
    <w:p w14:paraId="2B2B8374" w14:textId="33885838" w:rsidR="00B67304"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Provide the proper equipment, manpower and supervision on the job site to install the system in compliance with Sto's published specifications and details and the project plans and specifications</w:t>
      </w:r>
    </w:p>
    <w:p w14:paraId="5CF97DCB" w14:textId="1ADB75B1" w:rsidR="00755E6D" w:rsidRPr="009C4089" w:rsidRDefault="009D4D09" w:rsidP="00755E6D">
      <w:pPr>
        <w:pStyle w:val="Heading6"/>
        <w:rPr>
          <w:rFonts w:ascii="Frutiger Next LT W1G" w:hAnsi="Frutiger Next LT W1G"/>
          <w:lang w:val="en-US"/>
        </w:rPr>
      </w:pPr>
      <w:r>
        <w:rPr>
          <w:rFonts w:ascii="Frutiger Next LT W1G" w:hAnsi="Frutiger Next LT W1G"/>
          <w:lang w:val="en-US"/>
        </w:rPr>
        <w:t>If not following prescriptive/pre-engineered</w:t>
      </w:r>
      <w:r w:rsidR="00405F8F">
        <w:rPr>
          <w:rFonts w:ascii="Frutiger Next LT W1G" w:hAnsi="Frutiger Next LT W1G"/>
          <w:lang w:val="en-US"/>
        </w:rPr>
        <w:t xml:space="preserve"> pathways, p</w:t>
      </w:r>
      <w:r w:rsidR="00755E6D" w:rsidRPr="009C4089">
        <w:rPr>
          <w:rFonts w:ascii="Frutiger Next LT W1G" w:hAnsi="Frutiger Next LT W1G"/>
          <w:lang w:val="en-US"/>
        </w:rPr>
        <w:t xml:space="preserve">rovide engineering calculations to verify conformance with project wind load resistance requirements and adequacy of attachment to back-up wall construction </w:t>
      </w:r>
    </w:p>
    <w:p w14:paraId="10AD21E1" w14:textId="610CCE48"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9C4089">
        <w:rPr>
          <w:rFonts w:ascii="Frutiger Next LT W1G" w:hAnsi="Frutiger Next LT W1G"/>
          <w:lang w:val="en-US"/>
        </w:rPr>
        <w:t xml:space="preserve">, size </w:t>
      </w:r>
      <w:r w:rsidR="007977D7" w:rsidRPr="009C4089">
        <w:rPr>
          <w:rFonts w:ascii="Frutiger Next LT W1G" w:hAnsi="Frutiger Next LT W1G"/>
          <w:lang w:val="en-US"/>
        </w:rPr>
        <w:t>and locations</w:t>
      </w:r>
    </w:p>
    <w:p w14:paraId="3F5EBBD4"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Insulation Board Manufacturer Requirements</w:t>
      </w:r>
    </w:p>
    <w:p w14:paraId="305880D2"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Mineral wool board manufacturer for a minimum of 30 years</w:t>
      </w:r>
    </w:p>
    <w:p w14:paraId="4E52B2BC"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Mock-up Testing</w:t>
      </w:r>
    </w:p>
    <w:p w14:paraId="559FA3D9" w14:textId="75444624" w:rsidR="00DE4FA2" w:rsidRPr="009C4089" w:rsidRDefault="00DE4FA2" w:rsidP="00755E6D">
      <w:pPr>
        <w:pStyle w:val="Heading6"/>
        <w:rPr>
          <w:rFonts w:ascii="Frutiger Next LT W1G" w:hAnsi="Frutiger Next LT W1G"/>
          <w:lang w:val="en-US"/>
        </w:rPr>
      </w:pPr>
      <w:r w:rsidRPr="009C4089">
        <w:rPr>
          <w:rFonts w:ascii="Frutiger Next LT W1G" w:hAnsi="Frutiger Next LT W1G"/>
          <w:lang w:val="en-US"/>
        </w:rPr>
        <w:t>Construct full-scale mock-up of typical air/</w:t>
      </w:r>
      <w:r w:rsidR="00564D1B" w:rsidRPr="009C4089">
        <w:rPr>
          <w:rFonts w:ascii="Frutiger Next LT W1G" w:hAnsi="Frutiger Next LT W1G"/>
          <w:lang w:val="en-US"/>
        </w:rPr>
        <w:t>water-resistive</w:t>
      </w:r>
      <w:r w:rsidRPr="009C4089">
        <w:rPr>
          <w:rFonts w:ascii="Frutiger Next LT W1G" w:hAnsi="Frutiger Next LT W1G"/>
          <w:lang w:val="en-US"/>
        </w:rPr>
        <w:t xml:space="preserve"> barrier and exterior cladding/window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w:t>
      </w:r>
      <w:r w:rsidRPr="009C4089">
        <w:rPr>
          <w:rFonts w:ascii="Frutiger Next LT W1G" w:hAnsi="Frutiger Next LT W1G"/>
          <w:lang w:val="en-US"/>
        </w:rPr>
        <w:lastRenderedPageBreak/>
        <w:t>site accurately record construction detailing and sequencing of approved mock-up for replication during construction.</w:t>
      </w:r>
    </w:p>
    <w:p w14:paraId="685D9598"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Inspections</w:t>
      </w:r>
    </w:p>
    <w:p w14:paraId="6940D949" w14:textId="2CBA0BDE"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independent </w:t>
      </w:r>
      <w:r w:rsidR="00BF57B6" w:rsidRPr="009C4089">
        <w:rPr>
          <w:rFonts w:ascii="Frutiger Next LT W1G" w:hAnsi="Frutiger Next LT W1G"/>
          <w:lang w:val="en-US"/>
        </w:rPr>
        <w:t>third-party</w:t>
      </w:r>
      <w:r w:rsidRPr="009C4089">
        <w:rPr>
          <w:rFonts w:ascii="Frutiger Next LT W1G" w:hAnsi="Frutiger Next LT W1G"/>
          <w:lang w:val="en-US"/>
        </w:rPr>
        <w:t xml:space="preserve"> inspection where required by code or contract documents</w:t>
      </w:r>
    </w:p>
    <w:p w14:paraId="77DCA307"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Conduct inspections in accordance with code requirements and contract documents</w:t>
      </w:r>
    </w:p>
    <w:p w14:paraId="16F0FA7A" w14:textId="46E3D3BB" w:rsidR="00755E6D" w:rsidRPr="009C4089" w:rsidRDefault="00DE4FA2" w:rsidP="00755E6D">
      <w:pPr>
        <w:pStyle w:val="Heading2"/>
        <w:rPr>
          <w:rFonts w:ascii="Frutiger Next LT W1G Medium" w:hAnsi="Frutiger Next LT W1G Medium"/>
          <w:b w:val="0"/>
          <w:bCs/>
        </w:rPr>
      </w:pPr>
      <w:bookmarkStart w:id="38" w:name="_Toc422152252"/>
      <w:r w:rsidRPr="009C4089">
        <w:rPr>
          <w:rFonts w:ascii="Frutiger Next LT W1G Medium" w:hAnsi="Frutiger Next LT W1G Medium"/>
          <w:b w:val="0"/>
          <w:bCs/>
        </w:rPr>
        <w:t>DELIVERY, STORAGE AND HANDLING</w:t>
      </w:r>
      <w:bookmarkEnd w:id="38"/>
      <w:r w:rsidR="00755E6D" w:rsidRPr="009C4089">
        <w:rPr>
          <w:rFonts w:ascii="Frutiger Next LT W1G Medium" w:hAnsi="Frutiger Next LT W1G Medium"/>
          <w:color w:val="0000FF"/>
        </w:rPr>
        <w:tab/>
      </w:r>
    </w:p>
    <w:p w14:paraId="0B82C30E" w14:textId="141EE503" w:rsidR="00755E6D" w:rsidRPr="00C04DF7" w:rsidRDefault="00755E6D" w:rsidP="00755E6D">
      <w:pPr>
        <w:pStyle w:val="Heading5"/>
        <w:rPr>
          <w:rFonts w:ascii="Frutiger Next LT W1G" w:hAnsi="Frutiger Next LT W1G"/>
          <w:lang w:val="en-US"/>
        </w:rPr>
      </w:pPr>
      <w:r w:rsidRPr="009C4089">
        <w:rPr>
          <w:rFonts w:ascii="Frutiger Next LT W1G" w:hAnsi="Frutiger Next LT W1G"/>
          <w:lang w:val="en-US"/>
        </w:rPr>
        <w:t xml:space="preserve">Deliver all materials in their original containers bearing manufacturer's name and identification of product.  </w:t>
      </w:r>
      <w:r w:rsidRPr="009C4089">
        <w:rPr>
          <w:rFonts w:ascii="Frutiger Next LT W1G" w:hAnsi="Frutiger Next LT W1G"/>
          <w:szCs w:val="16"/>
        </w:rPr>
        <w:t>Store material inside in a dry</w:t>
      </w:r>
      <w:r w:rsidR="003D396C">
        <w:rPr>
          <w:rFonts w:ascii="Frutiger Next LT W1G" w:hAnsi="Frutiger Next LT W1G"/>
          <w:szCs w:val="16"/>
        </w:rPr>
        <w:t>, flat</w:t>
      </w:r>
      <w:r w:rsidRPr="009C4089">
        <w:rPr>
          <w:rFonts w:ascii="Frutiger Next LT W1G" w:hAnsi="Frutiger Next LT W1G"/>
          <w:szCs w:val="16"/>
        </w:rPr>
        <w:t xml:space="preserve"> area</w:t>
      </w:r>
      <w:r w:rsidR="000A1D12">
        <w:rPr>
          <w:rFonts w:ascii="Frutiger Next LT W1G" w:hAnsi="Frutiger Next LT W1G"/>
          <w:szCs w:val="16"/>
        </w:rPr>
        <w:t xml:space="preserve"> on pallets</w:t>
      </w:r>
      <w:r w:rsidRPr="009C4089">
        <w:rPr>
          <w:rFonts w:ascii="Frutiger Next LT W1G" w:hAnsi="Frutiger Next LT W1G"/>
          <w:szCs w:val="16"/>
        </w:rPr>
        <w:t xml:space="preserve"> until ready for use. </w:t>
      </w:r>
      <w:r w:rsidR="00D36727">
        <w:rPr>
          <w:rFonts w:ascii="Frutiger Next LT W1G" w:hAnsi="Frutiger Next LT W1G"/>
          <w:szCs w:val="16"/>
        </w:rPr>
        <w:t>For prolonged storage, remove at least part of the plastic over</w:t>
      </w:r>
      <w:r w:rsidR="00B02C93">
        <w:rPr>
          <w:rFonts w:ascii="Frutiger Next LT W1G" w:hAnsi="Frutiger Next LT W1G"/>
          <w:szCs w:val="16"/>
        </w:rPr>
        <w:t>wrap</w:t>
      </w:r>
      <w:r w:rsidR="001E46DB">
        <w:rPr>
          <w:rFonts w:ascii="Frutiger Next LT W1G" w:hAnsi="Frutiger Next LT W1G"/>
          <w:szCs w:val="16"/>
        </w:rPr>
        <w:t xml:space="preserve"> to allow for ventilation. </w:t>
      </w:r>
      <w:r w:rsidR="00864724">
        <w:rPr>
          <w:rFonts w:ascii="Frutiger Next LT W1G" w:hAnsi="Frutiger Next LT W1G"/>
          <w:szCs w:val="16"/>
        </w:rPr>
        <w:t xml:space="preserve">Condensation, rain, </w:t>
      </w:r>
      <w:r w:rsidR="007F25B3">
        <w:rPr>
          <w:rFonts w:ascii="Frutiger Next LT W1G" w:hAnsi="Frutiger Next LT W1G"/>
          <w:szCs w:val="16"/>
        </w:rPr>
        <w:t xml:space="preserve">stagnant water exposure to stored panels may cause product damage. </w:t>
      </w:r>
      <w:r w:rsidR="00B85F4C">
        <w:rPr>
          <w:rFonts w:ascii="Frutiger Next LT W1G" w:hAnsi="Frutiger Next LT W1G"/>
          <w:szCs w:val="16"/>
        </w:rPr>
        <w:t>During installation, s</w:t>
      </w:r>
      <w:r w:rsidRPr="009C4089">
        <w:rPr>
          <w:rFonts w:ascii="Frutiger Next LT W1G" w:hAnsi="Frutiger Next LT W1G"/>
          <w:szCs w:val="16"/>
        </w:rPr>
        <w:t xml:space="preserve">tore </w:t>
      </w:r>
      <w:r w:rsidR="00C16502">
        <w:rPr>
          <w:rFonts w:ascii="Frutiger Next LT W1G" w:hAnsi="Frutiger Next LT W1G"/>
          <w:szCs w:val="16"/>
        </w:rPr>
        <w:t xml:space="preserve">panels flat, </w:t>
      </w:r>
      <w:r w:rsidRPr="009C4089">
        <w:rPr>
          <w:rFonts w:ascii="Frutiger Next LT W1G" w:hAnsi="Frutiger Next LT W1G"/>
          <w:szCs w:val="16"/>
        </w:rPr>
        <w:t>off the ground on pallets in a dry location.</w:t>
      </w:r>
    </w:p>
    <w:p w14:paraId="49A3A2B5" w14:textId="417FC31D" w:rsidR="00C04DF7" w:rsidRPr="0002622E" w:rsidRDefault="00C04DF7" w:rsidP="00755E6D">
      <w:pPr>
        <w:pStyle w:val="Heading5"/>
        <w:rPr>
          <w:rFonts w:ascii="Frutiger Next LT W1G" w:hAnsi="Frutiger Next LT W1G"/>
          <w:lang w:val="en-US"/>
        </w:rPr>
      </w:pPr>
      <w:r>
        <w:rPr>
          <w:rFonts w:ascii="Frutiger Next LT W1G" w:hAnsi="Frutiger Next LT W1G"/>
          <w:szCs w:val="16"/>
        </w:rPr>
        <w:t>Do not stack pallets more than two high</w:t>
      </w:r>
      <w:r w:rsidR="0002622E">
        <w:rPr>
          <w:rFonts w:ascii="Frutiger Next LT W1G" w:hAnsi="Frutiger Next LT W1G"/>
          <w:szCs w:val="16"/>
        </w:rPr>
        <w:t>.</w:t>
      </w:r>
    </w:p>
    <w:p w14:paraId="47116E7A" w14:textId="0E3EA8E4" w:rsidR="0002622E" w:rsidRPr="00941C9E" w:rsidRDefault="0002622E" w:rsidP="00755E6D">
      <w:pPr>
        <w:pStyle w:val="Heading5"/>
        <w:rPr>
          <w:rFonts w:ascii="Frutiger Next LT W1G" w:hAnsi="Frutiger Next LT W1G"/>
          <w:lang w:val="en-US"/>
        </w:rPr>
      </w:pPr>
      <w:r>
        <w:rPr>
          <w:rFonts w:ascii="Frutiger Next LT W1G" w:hAnsi="Frutiger Next LT W1G"/>
          <w:szCs w:val="16"/>
        </w:rPr>
        <w:t>Panels must be carried on edg</w:t>
      </w:r>
      <w:r w:rsidR="00773ACC">
        <w:rPr>
          <w:rFonts w:ascii="Frutiger Next LT W1G" w:hAnsi="Frutiger Next LT W1G"/>
          <w:szCs w:val="16"/>
        </w:rPr>
        <w:t>e.</w:t>
      </w:r>
      <w:r w:rsidR="00012DBC">
        <w:rPr>
          <w:rFonts w:ascii="Frutiger Next LT W1G" w:hAnsi="Frutiger Next LT W1G"/>
          <w:szCs w:val="16"/>
        </w:rPr>
        <w:t xml:space="preserve"> Improper handling can cause panel damage.</w:t>
      </w:r>
      <w:r w:rsidR="00773ACC">
        <w:rPr>
          <w:rFonts w:ascii="Frutiger Next LT W1G" w:hAnsi="Frutiger Next LT W1G"/>
          <w:szCs w:val="16"/>
        </w:rPr>
        <w:t xml:space="preserve"> When lifting panels from a stack, do not </w:t>
      </w:r>
      <w:r w:rsidR="00043500">
        <w:rPr>
          <w:rFonts w:ascii="Frutiger Next LT W1G" w:hAnsi="Frutiger Next LT W1G"/>
          <w:szCs w:val="16"/>
        </w:rPr>
        <w:t>pull or drag</w:t>
      </w:r>
      <w:r w:rsidR="005300BE">
        <w:rPr>
          <w:rFonts w:ascii="Frutiger Next LT W1G" w:hAnsi="Frutiger Next LT W1G"/>
          <w:szCs w:val="16"/>
        </w:rPr>
        <w:t xml:space="preserve"> them off the stack as this </w:t>
      </w:r>
      <w:r w:rsidR="00AD3E8B">
        <w:rPr>
          <w:rFonts w:ascii="Frutiger Next LT W1G" w:hAnsi="Frutiger Next LT W1G"/>
          <w:szCs w:val="16"/>
        </w:rPr>
        <w:t>will</w:t>
      </w:r>
      <w:r w:rsidR="005300BE">
        <w:rPr>
          <w:rFonts w:ascii="Frutiger Next LT W1G" w:hAnsi="Frutiger Next LT W1G"/>
          <w:szCs w:val="16"/>
        </w:rPr>
        <w:t xml:space="preserve"> </w:t>
      </w:r>
      <w:r w:rsidR="009B4666">
        <w:rPr>
          <w:rFonts w:ascii="Frutiger Next LT W1G" w:hAnsi="Frutiger Next LT W1G"/>
          <w:szCs w:val="16"/>
        </w:rPr>
        <w:t>scratch</w:t>
      </w:r>
      <w:r w:rsidR="005300BE">
        <w:rPr>
          <w:rFonts w:ascii="Frutiger Next LT W1G" w:hAnsi="Frutiger Next LT W1G"/>
          <w:szCs w:val="16"/>
        </w:rPr>
        <w:t xml:space="preserve"> the finish on the panel surface below.</w:t>
      </w:r>
      <w:r w:rsidR="00774A07">
        <w:rPr>
          <w:rFonts w:ascii="Frutiger Next LT W1G" w:hAnsi="Frutiger Next LT W1G"/>
          <w:szCs w:val="16"/>
        </w:rPr>
        <w:t xml:space="preserve"> Always lift individual panels straight up</w:t>
      </w:r>
      <w:r w:rsidR="001B3CAD">
        <w:rPr>
          <w:rFonts w:ascii="Frutiger Next LT W1G" w:hAnsi="Frutiger Next LT W1G"/>
          <w:szCs w:val="16"/>
        </w:rPr>
        <w:t xml:space="preserve"> </w:t>
      </w:r>
      <w:r w:rsidR="007A1A1A">
        <w:rPr>
          <w:rFonts w:ascii="Frutiger Next LT W1G" w:hAnsi="Frutiger Next LT W1G"/>
          <w:szCs w:val="16"/>
        </w:rPr>
        <w:t>off the stack</w:t>
      </w:r>
      <w:r w:rsidR="000E17CB">
        <w:rPr>
          <w:rFonts w:ascii="Frutiger Next LT W1G" w:hAnsi="Frutiger Next LT W1G"/>
          <w:szCs w:val="16"/>
        </w:rPr>
        <w:t>.</w:t>
      </w:r>
    </w:p>
    <w:p w14:paraId="6A1157AC" w14:textId="39A0DCB9" w:rsidR="00941C9E" w:rsidRPr="009C4089" w:rsidRDefault="00EC714E" w:rsidP="00755E6D">
      <w:pPr>
        <w:pStyle w:val="Heading5"/>
        <w:rPr>
          <w:rFonts w:ascii="Frutiger Next LT W1G" w:hAnsi="Frutiger Next LT W1G"/>
          <w:lang w:val="en-US"/>
        </w:rPr>
      </w:pPr>
      <w:r>
        <w:rPr>
          <w:rFonts w:ascii="Frutiger Next LT W1G" w:hAnsi="Frutiger Next LT W1G"/>
          <w:szCs w:val="16"/>
        </w:rPr>
        <w:t xml:space="preserve">Panels are pre-finished. Avoid contact with soil and exposure to </w:t>
      </w:r>
      <w:r w:rsidR="00714308">
        <w:rPr>
          <w:rFonts w:ascii="Frutiger Next LT W1G" w:hAnsi="Frutiger Next LT W1G"/>
          <w:szCs w:val="16"/>
        </w:rPr>
        <w:t xml:space="preserve">substances that may </w:t>
      </w:r>
      <w:r w:rsidR="00BE7A32">
        <w:rPr>
          <w:rFonts w:ascii="Frutiger Next LT W1G" w:hAnsi="Frutiger Next LT W1G"/>
          <w:szCs w:val="16"/>
        </w:rPr>
        <w:t xml:space="preserve">dirty or </w:t>
      </w:r>
      <w:r w:rsidR="00BF770A">
        <w:rPr>
          <w:rFonts w:ascii="Frutiger Next LT W1G" w:hAnsi="Frutiger Next LT W1G"/>
          <w:szCs w:val="16"/>
        </w:rPr>
        <w:t>mar</w:t>
      </w:r>
      <w:r w:rsidR="00BE7A32">
        <w:rPr>
          <w:rFonts w:ascii="Frutiger Next LT W1G" w:hAnsi="Frutiger Next LT W1G"/>
          <w:szCs w:val="16"/>
        </w:rPr>
        <w:t xml:space="preserve"> the finish. Keep panels clean during the installation process</w:t>
      </w:r>
      <w:r w:rsidR="004379C9">
        <w:rPr>
          <w:rFonts w:ascii="Frutiger Next LT W1G" w:hAnsi="Frutiger Next LT W1G"/>
          <w:szCs w:val="16"/>
        </w:rPr>
        <w:t xml:space="preserve"> with </w:t>
      </w:r>
      <w:r w:rsidR="007371B7">
        <w:rPr>
          <w:rFonts w:ascii="Frutiger Next LT W1G" w:hAnsi="Frutiger Next LT W1G"/>
          <w:szCs w:val="16"/>
        </w:rPr>
        <w:t xml:space="preserve">a </w:t>
      </w:r>
      <w:r w:rsidR="004379C9">
        <w:rPr>
          <w:rFonts w:ascii="Frutiger Next LT W1G" w:hAnsi="Frutiger Next LT W1G"/>
          <w:szCs w:val="16"/>
        </w:rPr>
        <w:t>soft, microfiber type cloth</w:t>
      </w:r>
      <w:r w:rsidR="000E17CB">
        <w:rPr>
          <w:rFonts w:ascii="Frutiger Next LT W1G" w:hAnsi="Frutiger Next LT W1G"/>
          <w:szCs w:val="16"/>
        </w:rPr>
        <w:t xml:space="preserve"> and/or </w:t>
      </w:r>
      <w:r w:rsidR="00EA641C">
        <w:rPr>
          <w:rFonts w:ascii="Frutiger Next LT W1G" w:hAnsi="Frutiger Next LT W1G"/>
          <w:szCs w:val="16"/>
        </w:rPr>
        <w:t>vacuuming</w:t>
      </w:r>
      <w:r w:rsidR="007371B7">
        <w:rPr>
          <w:rFonts w:ascii="Frutiger Next LT W1G" w:hAnsi="Frutiger Next LT W1G"/>
          <w:szCs w:val="16"/>
        </w:rPr>
        <w:t>.</w:t>
      </w:r>
      <w:r w:rsidR="007D59E7">
        <w:rPr>
          <w:rFonts w:ascii="Frutiger Next LT W1G" w:hAnsi="Frutiger Next LT W1G"/>
          <w:szCs w:val="16"/>
        </w:rPr>
        <w:t xml:space="preserve"> Rinse with low-pressure </w:t>
      </w:r>
      <w:r w:rsidR="00031DC1">
        <w:rPr>
          <w:rFonts w:ascii="Frutiger Next LT W1G" w:hAnsi="Frutiger Next LT W1G"/>
          <w:szCs w:val="16"/>
        </w:rPr>
        <w:t xml:space="preserve">water </w:t>
      </w:r>
      <w:r w:rsidR="007D59E7">
        <w:rPr>
          <w:rFonts w:ascii="Frutiger Next LT W1G" w:hAnsi="Frutiger Next LT W1G"/>
          <w:szCs w:val="16"/>
        </w:rPr>
        <w:t>hose stream</w:t>
      </w:r>
      <w:r w:rsidR="00D30562">
        <w:rPr>
          <w:rFonts w:ascii="Frutiger Next LT W1G" w:hAnsi="Frutiger Next LT W1G"/>
          <w:szCs w:val="16"/>
        </w:rPr>
        <w:t xml:space="preserve"> after installation</w:t>
      </w:r>
      <w:r w:rsidR="00031DC1">
        <w:rPr>
          <w:rFonts w:ascii="Frutiger Next LT W1G" w:hAnsi="Frutiger Next LT W1G"/>
          <w:szCs w:val="16"/>
        </w:rPr>
        <w:t>.</w:t>
      </w:r>
    </w:p>
    <w:p w14:paraId="2C200FC8" w14:textId="77777777" w:rsidR="00DE4FA2" w:rsidRPr="008E418E" w:rsidRDefault="00DE4FA2" w:rsidP="00DE4FA2">
      <w:pPr>
        <w:pStyle w:val="Heading2"/>
        <w:rPr>
          <w:rFonts w:ascii="Frutiger Next LT W1G Medium" w:hAnsi="Frutiger Next LT W1G Medium"/>
          <w:b w:val="0"/>
          <w:bCs/>
        </w:rPr>
      </w:pPr>
      <w:bookmarkStart w:id="39" w:name="_Toc422152253"/>
      <w:r w:rsidRPr="008E418E">
        <w:rPr>
          <w:rFonts w:ascii="Frutiger Next LT W1G Medium" w:hAnsi="Frutiger Next LT W1G Medium"/>
          <w:b w:val="0"/>
          <w:bCs/>
        </w:rPr>
        <w:t>PROJECT/SITE CONDITIONS</w:t>
      </w:r>
      <w:bookmarkEnd w:id="39"/>
    </w:p>
    <w:p w14:paraId="549D0017" w14:textId="46C52478" w:rsidR="00DE4FA2" w:rsidRPr="008E418E" w:rsidRDefault="00390185" w:rsidP="00DE4FA2">
      <w:pPr>
        <w:pStyle w:val="Heading5"/>
        <w:rPr>
          <w:rFonts w:ascii="Frutiger Next LT W1G" w:hAnsi="Frutiger Next LT W1G"/>
          <w:lang w:val="en-US"/>
        </w:rPr>
      </w:pPr>
      <w:r w:rsidRPr="008E418E">
        <w:rPr>
          <w:rFonts w:ascii="Frutiger Next LT W1G" w:hAnsi="Frutiger Next LT W1G"/>
          <w:lang w:val="en-US"/>
        </w:rPr>
        <w:t>Provide a secure staging area for storage of sub-struct</w:t>
      </w:r>
      <w:r w:rsidR="00365A32" w:rsidRPr="008E418E">
        <w:rPr>
          <w:rFonts w:ascii="Frutiger Next LT W1G" w:hAnsi="Frutiger Next LT W1G"/>
          <w:lang w:val="en-US"/>
        </w:rPr>
        <w:t>ure components</w:t>
      </w:r>
      <w:r w:rsidR="00F639E8" w:rsidRPr="008E418E">
        <w:rPr>
          <w:rFonts w:ascii="Frutiger Next LT W1G" w:hAnsi="Frutiger Next LT W1G"/>
          <w:lang w:val="en-US"/>
        </w:rPr>
        <w:t xml:space="preserve">, </w:t>
      </w:r>
      <w:r w:rsidR="004F28BF">
        <w:rPr>
          <w:rFonts w:ascii="Frutiger Next LT W1G" w:hAnsi="Frutiger Next LT W1G"/>
          <w:lang w:val="en-US"/>
        </w:rPr>
        <w:t>fiber-cement</w:t>
      </w:r>
      <w:r w:rsidR="00F639E8" w:rsidRPr="008E418E">
        <w:rPr>
          <w:rFonts w:ascii="Frutiger Next LT W1G" w:hAnsi="Frutiger Next LT W1G"/>
          <w:lang w:val="en-US"/>
        </w:rPr>
        <w:t>, and accessories,</w:t>
      </w:r>
      <w:r w:rsidR="00365A32" w:rsidRPr="008E418E">
        <w:rPr>
          <w:rFonts w:ascii="Frutiger Next LT W1G" w:hAnsi="Frutiger Next LT W1G"/>
          <w:lang w:val="en-US"/>
        </w:rPr>
        <w:t xml:space="preserve"> </w:t>
      </w:r>
      <w:r w:rsidRPr="008E418E">
        <w:rPr>
          <w:rFonts w:ascii="Frutiger Next LT W1G" w:hAnsi="Frutiger Next LT W1G"/>
          <w:lang w:val="en-US"/>
        </w:rPr>
        <w:t xml:space="preserve">to protect from damage  </w:t>
      </w:r>
    </w:p>
    <w:p w14:paraId="358C94D1" w14:textId="0E2A4F61"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supplementary heat for installation</w:t>
      </w:r>
      <w:r w:rsidR="00390185" w:rsidRPr="008E418E">
        <w:rPr>
          <w:rFonts w:ascii="Frutiger Next LT W1G" w:hAnsi="Frutiger Next LT W1G"/>
          <w:lang w:val="en-US"/>
        </w:rPr>
        <w:t xml:space="preserve"> of su</w:t>
      </w:r>
      <w:r w:rsidR="007B50C7" w:rsidRPr="008E418E">
        <w:rPr>
          <w:rFonts w:ascii="Frutiger Next LT W1G" w:hAnsi="Frutiger Next LT W1G"/>
          <w:lang w:val="en-US"/>
        </w:rPr>
        <w:t xml:space="preserve">b-construction </w:t>
      </w:r>
      <w:r w:rsidRPr="008E418E">
        <w:rPr>
          <w:rFonts w:ascii="Frutiger Next LT W1G" w:hAnsi="Frutiger Next LT W1G"/>
          <w:lang w:val="en-US"/>
        </w:rPr>
        <w:t xml:space="preserve">in temperatures less than </w:t>
      </w:r>
      <w:r w:rsidR="00390185" w:rsidRPr="008E418E">
        <w:rPr>
          <w:rFonts w:ascii="Frutiger Next LT W1G" w:hAnsi="Frutiger Next LT W1G"/>
          <w:lang w:val="en-US"/>
        </w:rPr>
        <w:t>25</w:t>
      </w:r>
      <w:r w:rsidRPr="008E418E">
        <w:rPr>
          <w:rFonts w:ascii="Frutiger Next LT W1G" w:hAnsi="Frutiger Next LT W1G"/>
          <w:lang w:val="en-US"/>
        </w:rPr>
        <w:sym w:font="Symbol" w:char="F0B0"/>
      </w:r>
      <w:r w:rsidRPr="008E418E">
        <w:rPr>
          <w:rFonts w:ascii="Frutiger Next LT W1G" w:hAnsi="Frutiger Next LT W1G"/>
          <w:lang w:val="en-US"/>
        </w:rPr>
        <w:t>F (</w:t>
      </w:r>
      <w:r w:rsidR="00390185" w:rsidRPr="008E418E">
        <w:rPr>
          <w:rFonts w:ascii="Frutiger Next LT W1G" w:hAnsi="Frutiger Next LT W1G"/>
          <w:lang w:val="en-US"/>
        </w:rPr>
        <w:t>-3.8</w:t>
      </w:r>
      <w:r w:rsidRPr="008E418E">
        <w:rPr>
          <w:rFonts w:ascii="Frutiger Next LT W1G" w:hAnsi="Frutiger Next LT W1G"/>
          <w:lang w:val="en-US"/>
        </w:rPr>
        <w:sym w:font="Symbol" w:char="F0B0"/>
      </w:r>
      <w:r w:rsidRPr="008E418E">
        <w:rPr>
          <w:rFonts w:ascii="Frutiger Next LT W1G" w:hAnsi="Frutiger Next LT W1G"/>
          <w:lang w:val="en-US"/>
        </w:rPr>
        <w:t>C)</w:t>
      </w:r>
    </w:p>
    <w:p w14:paraId="6D35EAAB" w14:textId="6435433F"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 xml:space="preserve">Provide protection of surrounding areas and adjacent surfaces </w:t>
      </w:r>
      <w:r w:rsidR="004D118B">
        <w:rPr>
          <w:rFonts w:ascii="Frutiger Next LT W1G" w:hAnsi="Frutiger Next LT W1G"/>
          <w:lang w:val="en-US"/>
        </w:rPr>
        <w:t>as</w:t>
      </w:r>
      <w:r w:rsidR="000E4872">
        <w:rPr>
          <w:rFonts w:ascii="Frutiger Next LT W1G" w:hAnsi="Frutiger Next LT W1G"/>
          <w:lang w:val="en-US"/>
        </w:rPr>
        <w:t xml:space="preserve"> needed</w:t>
      </w:r>
    </w:p>
    <w:p w14:paraId="48788CAB" w14:textId="77777777" w:rsidR="00DE4FA2" w:rsidRPr="008E418E" w:rsidRDefault="00DE4FA2" w:rsidP="00DE4FA2">
      <w:pPr>
        <w:pStyle w:val="Heading2"/>
        <w:rPr>
          <w:rFonts w:ascii="Frutiger Next LT W1G Medium" w:hAnsi="Frutiger Next LT W1G Medium"/>
          <w:b w:val="0"/>
          <w:bCs/>
        </w:rPr>
      </w:pPr>
      <w:bookmarkStart w:id="40" w:name="_Toc422152254"/>
      <w:r w:rsidRPr="008E418E">
        <w:rPr>
          <w:rFonts w:ascii="Frutiger Next LT W1G Medium" w:hAnsi="Frutiger Next LT W1G Medium"/>
          <w:b w:val="0"/>
          <w:bCs/>
        </w:rPr>
        <w:t>COORDINATION/SCHEDULING</w:t>
      </w:r>
      <w:bookmarkEnd w:id="40"/>
      <w:r w:rsidRPr="008E418E">
        <w:rPr>
          <w:rFonts w:ascii="Frutiger Next LT W1G Medium" w:hAnsi="Frutiger Next LT W1G Medium"/>
          <w:b w:val="0"/>
          <w:bCs/>
        </w:rPr>
        <w:t xml:space="preserve"> </w:t>
      </w:r>
    </w:p>
    <w:p w14:paraId="53B96159" w14:textId="77777777" w:rsidR="00DE4FA2" w:rsidRPr="00E000E2" w:rsidRDefault="00DE4FA2" w:rsidP="00DE4FA2">
      <w:pPr>
        <w:pStyle w:val="Textbodyital"/>
        <w:rPr>
          <w:rFonts w:ascii="Frutiger Next LT W1G" w:hAnsi="Frutiger Next LT W1G"/>
          <w:color w:val="0000FF"/>
        </w:rPr>
      </w:pPr>
      <w:r w:rsidRPr="00E000E2">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Provide site grading such that the wall cladding assembly terminates above grade a minimum of 6 inches (152 mm)</w:t>
      </w:r>
    </w:p>
    <w:p w14:paraId="3BF698D0" w14:textId="32617EC1"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E000E2">
        <w:rPr>
          <w:rFonts w:ascii="Frutiger Next LT W1G" w:hAnsi="Frutiger Next LT W1G"/>
          <w:lang w:val="en-US"/>
        </w:rPr>
        <w:t>water-resistive</w:t>
      </w:r>
      <w:r w:rsidRPr="00E000E2">
        <w:rPr>
          <w:rFonts w:ascii="Frutiger Next LT W1G" w:hAnsi="Frutiger Next LT W1G"/>
          <w:lang w:val="en-US"/>
        </w:rPr>
        <w:t xml:space="preserve"> barrier</w:t>
      </w:r>
    </w:p>
    <w:p w14:paraId="7E514305"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Provide protection of rough openings before installing windows, doors, and other penetrations through the wall</w:t>
      </w:r>
    </w:p>
    <w:p w14:paraId="0E850065" w14:textId="30943A2A"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Schedule work such that the air and </w:t>
      </w:r>
      <w:r w:rsidR="00564D1B" w:rsidRPr="00E15DC8">
        <w:rPr>
          <w:rFonts w:ascii="Frutiger Next LT W1G" w:hAnsi="Frutiger Next LT W1G"/>
          <w:lang w:val="en-US"/>
        </w:rPr>
        <w:t>water-resistive</w:t>
      </w:r>
      <w:r w:rsidRPr="00E15DC8">
        <w:rPr>
          <w:rFonts w:ascii="Frutiger Next LT W1G" w:hAnsi="Frutiger Next LT W1G"/>
          <w:lang w:val="en-US"/>
        </w:rPr>
        <w:t xml:space="preserve"> barrier is exposed to weather no longer than 180 days </w:t>
      </w:r>
    </w:p>
    <w:p w14:paraId="1F6CD39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window and door head flashing immediately after windows and doors are installed</w:t>
      </w:r>
    </w:p>
    <w:p w14:paraId="2CFF45B1"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lastRenderedPageBreak/>
        <w:t>Install diverter flashings wherever water can enter the wall assembly to direct water to the exterior</w:t>
      </w:r>
    </w:p>
    <w:p w14:paraId="5821635A"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sheet metal flashing and trim closures at terminations with windows, doors, and similar through wall penetrations</w:t>
      </w:r>
    </w:p>
    <w:p w14:paraId="13ED5B8D" w14:textId="3CA29070"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sub-construction after air and </w:t>
      </w:r>
      <w:r w:rsidR="008E143C" w:rsidRPr="00E15DC8">
        <w:rPr>
          <w:rFonts w:ascii="Frutiger Next LT W1G" w:hAnsi="Frutiger Next LT W1G"/>
          <w:lang w:val="en-US"/>
        </w:rPr>
        <w:t>water-resistive</w:t>
      </w:r>
      <w:r w:rsidRPr="00E15DC8">
        <w:rPr>
          <w:rFonts w:ascii="Frutiger Next LT W1G" w:hAnsi="Frutiger Next LT W1G"/>
          <w:lang w:val="en-US"/>
        </w:rPr>
        <w:t xml:space="preserve"> barrier is completely dry</w:t>
      </w:r>
    </w:p>
    <w:p w14:paraId="13DDDA43"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fire breaks at floor lines, openings, and other required locations</w:t>
      </w:r>
    </w:p>
    <w:p w14:paraId="410AEBF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continuous insulation between or over sub-construction</w:t>
      </w:r>
    </w:p>
    <w:p w14:paraId="04600C8D" w14:textId="5DCEE4AD"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Attach penetrations at locations</w:t>
      </w:r>
      <w:r w:rsidR="00F639E8" w:rsidRPr="00E15DC8">
        <w:rPr>
          <w:rFonts w:ascii="Frutiger Next LT W1G" w:hAnsi="Frutiger Next LT W1G"/>
          <w:lang w:val="en-US"/>
        </w:rPr>
        <w:t xml:space="preserve"> identified on architectural drawings</w:t>
      </w:r>
      <w:r w:rsidRPr="00E15DC8">
        <w:rPr>
          <w:rFonts w:ascii="Frutiger Next LT W1G" w:hAnsi="Frutiger Next LT W1G"/>
          <w:lang w:val="en-US"/>
        </w:rPr>
        <w:t xml:space="preserve"> and </w:t>
      </w:r>
      <w:r w:rsidR="00F639E8" w:rsidRPr="00E15DC8">
        <w:rPr>
          <w:rFonts w:ascii="Frutiger Next LT W1G" w:hAnsi="Frutiger Next LT W1G"/>
          <w:lang w:val="en-US"/>
        </w:rPr>
        <w:t xml:space="preserve">attach </w:t>
      </w:r>
      <w:r w:rsidRPr="00E15DC8">
        <w:rPr>
          <w:rFonts w:ascii="Frutiger Next LT W1G" w:hAnsi="Frutiger Next LT W1G"/>
          <w:lang w:val="en-US"/>
        </w:rPr>
        <w:t>to structural support</w:t>
      </w:r>
    </w:p>
    <w:p w14:paraId="49544782" w14:textId="3D53D08B"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Provide airtight and watertight seals to the air and </w:t>
      </w:r>
      <w:r w:rsidR="00C521D2" w:rsidRPr="00E15DC8">
        <w:rPr>
          <w:rFonts w:ascii="Frutiger Next LT W1G" w:hAnsi="Frutiger Next LT W1G"/>
          <w:lang w:val="en-US"/>
        </w:rPr>
        <w:t>water-resistive</w:t>
      </w:r>
      <w:r w:rsidRPr="00E15DC8">
        <w:rPr>
          <w:rFonts w:ascii="Frutiger Next LT W1G" w:hAnsi="Frutiger Next LT W1G"/>
          <w:lang w:val="en-US"/>
        </w:rPr>
        <w:t xml:space="preserve"> barrier</w:t>
      </w:r>
      <w:r w:rsidR="00F639E8" w:rsidRPr="00E15DC8">
        <w:rPr>
          <w:rFonts w:ascii="Frutiger Next LT W1G" w:hAnsi="Frutiger Next LT W1G"/>
          <w:lang w:val="en-US"/>
        </w:rPr>
        <w:t xml:space="preserve"> at the plane of the air/moisture barrier</w:t>
      </w:r>
      <w:r w:rsidRPr="00E15DC8">
        <w:rPr>
          <w:rFonts w:ascii="Frutiger Next LT W1G" w:hAnsi="Frutiger Next LT W1G"/>
          <w:lang w:val="en-US"/>
        </w:rPr>
        <w:t xml:space="preserve"> </w:t>
      </w:r>
      <w:r w:rsidR="00F639E8" w:rsidRPr="00E15DC8">
        <w:rPr>
          <w:rFonts w:ascii="Frutiger Next LT W1G" w:hAnsi="Frutiger Next LT W1G"/>
          <w:lang w:val="en-US"/>
        </w:rPr>
        <w:t>and at penetrations trough the wall</w:t>
      </w:r>
      <w:r w:rsidR="001521C5" w:rsidRPr="00E15DC8">
        <w:rPr>
          <w:rFonts w:ascii="Frutiger Next LT W1G" w:hAnsi="Frutiger Next LT W1G"/>
          <w:lang w:val="en-US"/>
        </w:rPr>
        <w:t xml:space="preserve"> to the cladding assembly</w:t>
      </w:r>
    </w:p>
    <w:p w14:paraId="31E06A22" w14:textId="77777777" w:rsidR="008473E6" w:rsidRPr="00E15DC8" w:rsidRDefault="00B83BCA" w:rsidP="00546316">
      <w:pPr>
        <w:pStyle w:val="Heading2"/>
        <w:rPr>
          <w:rFonts w:ascii="Frutiger Next LT W1G Medium" w:hAnsi="Frutiger Next LT W1G Medium"/>
          <w:b w:val="0"/>
          <w:bCs/>
          <w:lang w:val="en-US"/>
        </w:rPr>
      </w:pPr>
      <w:bookmarkStart w:id="41"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15DC8">
        <w:rPr>
          <w:rFonts w:ascii="Frutiger Next LT W1G Medium" w:hAnsi="Frutiger Next LT W1G Medium"/>
          <w:b w:val="0"/>
          <w:bCs/>
          <w:lang w:val="en-US"/>
        </w:rPr>
        <w:t>WARRANTY</w:t>
      </w:r>
      <w:bookmarkEnd w:id="41"/>
    </w:p>
    <w:p w14:paraId="6D44B100" w14:textId="3107DF45" w:rsidR="0054732E" w:rsidRPr="00E15DC8" w:rsidRDefault="00B83BCA" w:rsidP="00755E6D">
      <w:pPr>
        <w:pStyle w:val="Heading5"/>
        <w:rPr>
          <w:rFonts w:ascii="Frutiger Next LT W1G" w:hAnsi="Frutiger Next LT W1G"/>
          <w:lang w:val="en-US"/>
        </w:rPr>
      </w:pPr>
      <w:r w:rsidRPr="00E15DC8">
        <w:rPr>
          <w:rFonts w:ascii="Frutiger Next LT W1G" w:hAnsi="Frutiger Next LT W1G"/>
          <w:lang w:val="en-US"/>
        </w:rPr>
        <w:t xml:space="preserve">Provide manufacturer's standard </w:t>
      </w:r>
      <w:r w:rsidR="00A91229" w:rsidRPr="00343DC3">
        <w:rPr>
          <w:rFonts w:ascii="Frutiger Next LT W1G" w:hAnsi="Frutiger Next LT W1G"/>
          <w:lang w:val="en-US"/>
        </w:rPr>
        <w:t xml:space="preserve">ten-year </w:t>
      </w:r>
      <w:r w:rsidR="00CA2AC9">
        <w:rPr>
          <w:rFonts w:ascii="Frutiger Next LT W1G" w:hAnsi="Frutiger Next LT W1G"/>
          <w:lang w:val="en-US"/>
        </w:rPr>
        <w:t xml:space="preserve">system </w:t>
      </w:r>
      <w:r w:rsidRPr="00343DC3">
        <w:rPr>
          <w:rFonts w:ascii="Frutiger Next LT W1G" w:hAnsi="Frutiger Next LT W1G"/>
          <w:lang w:val="en-US"/>
        </w:rPr>
        <w:t>warranty</w:t>
      </w:r>
    </w:p>
    <w:p w14:paraId="40C30265" w14:textId="77777777" w:rsidR="008473E6" w:rsidRPr="00E15DC8" w:rsidRDefault="00B83BCA" w:rsidP="00D87D9F">
      <w:pPr>
        <w:pStyle w:val="Heading1"/>
        <w:rPr>
          <w:rFonts w:ascii="Frutiger Next LT W1G Medium" w:hAnsi="Frutiger Next LT W1G Medium"/>
          <w:b w:val="0"/>
          <w:bCs w:val="0"/>
          <w:lang w:val="en-US"/>
        </w:rPr>
      </w:pPr>
      <w:bookmarkStart w:id="42" w:name="_Toc422152256"/>
      <w:r w:rsidRPr="00E15DC8">
        <w:rPr>
          <w:rFonts w:ascii="Frutiger Next LT W1G Medium" w:hAnsi="Frutiger Next LT W1G Medium"/>
          <w:b w:val="0"/>
          <w:bCs w:val="0"/>
          <w:lang w:val="en-US"/>
        </w:rPr>
        <w:t>PRODUCTS</w:t>
      </w:r>
      <w:bookmarkEnd w:id="42"/>
    </w:p>
    <w:p w14:paraId="143FC1FF" w14:textId="5C58A01C" w:rsidR="008473E6" w:rsidRPr="00E15DC8" w:rsidRDefault="00B83BCA" w:rsidP="00D87D9F">
      <w:pPr>
        <w:pStyle w:val="Heading2"/>
        <w:rPr>
          <w:rFonts w:ascii="Frutiger Next LT W1G Medium" w:hAnsi="Frutiger Next LT W1G Medium"/>
          <w:b w:val="0"/>
        </w:rPr>
      </w:pPr>
      <w:bookmarkStart w:id="43" w:name="_Toc422152257"/>
      <w:r w:rsidRPr="00E15DC8">
        <w:rPr>
          <w:rFonts w:ascii="Frutiger Next LT W1G Medium" w:hAnsi="Frutiger Next LT W1G Medium"/>
          <w:b w:val="0"/>
        </w:rPr>
        <w:t>MANUFACTURERS</w:t>
      </w:r>
      <w:bookmarkEnd w:id="43"/>
      <w:r w:rsidR="00755E6D" w:rsidRPr="00E15DC8">
        <w:rPr>
          <w:rFonts w:ascii="Frutiger Next LT W1G Medium" w:hAnsi="Frutiger Next LT W1G Medium"/>
          <w:b w:val="0"/>
        </w:rPr>
        <w:tab/>
      </w:r>
    </w:p>
    <w:p w14:paraId="6D021D4A" w14:textId="43765AEB"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Provid</w:t>
      </w:r>
      <w:r w:rsidR="00BA1DF7" w:rsidRPr="00E15DC8">
        <w:rPr>
          <w:rFonts w:ascii="Frutiger Next LT W1G" w:hAnsi="Frutiger Next LT W1G"/>
          <w:lang w:val="en-US"/>
        </w:rPr>
        <w:t>e air and</w:t>
      </w:r>
      <w:r w:rsidR="00C521D2" w:rsidRPr="00E15DC8">
        <w:rPr>
          <w:rFonts w:ascii="Frutiger Next LT W1G" w:hAnsi="Frutiger Next LT W1G"/>
          <w:lang w:val="en-US"/>
        </w:rPr>
        <w:t xml:space="preserve"> water-resistive</w:t>
      </w:r>
      <w:r w:rsidR="00BA1DF7" w:rsidRPr="00E15DC8">
        <w:rPr>
          <w:rFonts w:ascii="Frutiger Next LT W1G" w:hAnsi="Frutiger Next LT W1G"/>
          <w:lang w:val="en-US"/>
        </w:rPr>
        <w:t xml:space="preserve"> </w:t>
      </w:r>
      <w:r w:rsidR="00DE4FA2" w:rsidRPr="00E15DC8">
        <w:rPr>
          <w:rFonts w:ascii="Frutiger Next LT W1G" w:hAnsi="Frutiger Next LT W1G"/>
          <w:lang w:val="en-US"/>
        </w:rPr>
        <w:t>b</w:t>
      </w:r>
      <w:r w:rsidR="00014280" w:rsidRPr="00E15DC8">
        <w:rPr>
          <w:rFonts w:ascii="Frutiger Next LT W1G" w:hAnsi="Frutiger Next LT W1G"/>
          <w:lang w:val="en-US"/>
        </w:rPr>
        <w:t>arrier, sub-</w:t>
      </w:r>
      <w:r w:rsidR="00755E6D" w:rsidRPr="00E15DC8">
        <w:rPr>
          <w:rFonts w:ascii="Frutiger Next LT W1G" w:hAnsi="Frutiger Next LT W1G"/>
          <w:lang w:val="en-US"/>
        </w:rPr>
        <w:t>construction</w:t>
      </w:r>
      <w:r w:rsidR="00887685" w:rsidRPr="00E15DC8">
        <w:rPr>
          <w:rFonts w:ascii="Frutiger Next LT W1G" w:hAnsi="Frutiger Next LT W1G"/>
          <w:lang w:val="en-US"/>
        </w:rPr>
        <w:t xml:space="preserve">, </w:t>
      </w:r>
      <w:r w:rsidR="00D36449">
        <w:rPr>
          <w:rFonts w:ascii="Frutiger Next LT W1G" w:hAnsi="Frutiger Next LT W1G"/>
          <w:lang w:val="en-US"/>
        </w:rPr>
        <w:t>fiber-cement panels,</w:t>
      </w:r>
      <w:r w:rsidR="00D36449" w:rsidRPr="00E15DC8">
        <w:rPr>
          <w:rFonts w:ascii="Frutiger Next LT W1G" w:hAnsi="Frutiger Next LT W1G"/>
          <w:lang w:val="en-US"/>
        </w:rPr>
        <w:t xml:space="preserve"> </w:t>
      </w:r>
      <w:r w:rsidR="00E440F1" w:rsidRPr="00E15DC8">
        <w:rPr>
          <w:rFonts w:ascii="Frutiger Next LT W1G" w:hAnsi="Frutiger Next LT W1G"/>
          <w:lang w:val="en-US"/>
        </w:rPr>
        <w:t>components</w:t>
      </w:r>
      <w:r w:rsidR="00514823" w:rsidRPr="00E15DC8">
        <w:rPr>
          <w:rFonts w:ascii="Frutiger Next LT W1G" w:hAnsi="Frutiger Next LT W1G"/>
          <w:lang w:val="en-US"/>
        </w:rPr>
        <w:t>, and accessories</w:t>
      </w:r>
      <w:r w:rsidR="00422E53" w:rsidRPr="00E15DC8">
        <w:rPr>
          <w:rFonts w:ascii="Frutiger Next LT W1G" w:hAnsi="Frutiger Next LT W1G"/>
          <w:lang w:val="en-US"/>
        </w:rPr>
        <w:t xml:space="preserve"> </w:t>
      </w:r>
      <w:r w:rsidRPr="00E15DC8">
        <w:rPr>
          <w:rFonts w:ascii="Frutiger Next LT W1G" w:hAnsi="Frutiger Next LT W1G"/>
          <w:lang w:val="en-US"/>
        </w:rPr>
        <w:t>from single source manufacturer or approved supplier</w:t>
      </w:r>
    </w:p>
    <w:p w14:paraId="052A8EEE" w14:textId="7777777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The following are acceptable manufacturers:</w:t>
      </w:r>
    </w:p>
    <w:p w14:paraId="4CB9FB6E" w14:textId="002F7757" w:rsidR="00B83BCA" w:rsidRPr="00E15DC8" w:rsidRDefault="00B83BCA" w:rsidP="00A42C8B">
      <w:pPr>
        <w:pStyle w:val="Heading6"/>
        <w:rPr>
          <w:rFonts w:ascii="Frutiger Next LT W1G" w:hAnsi="Frutiger Next LT W1G"/>
          <w:lang w:val="en-US"/>
        </w:rPr>
      </w:pPr>
      <w:r w:rsidRPr="00E15DC8">
        <w:rPr>
          <w:rFonts w:ascii="Frutiger Next LT W1G" w:hAnsi="Frutiger Next LT W1G"/>
          <w:lang w:val="en-US"/>
        </w:rPr>
        <w:t>Sto Corp.</w:t>
      </w:r>
      <w:r w:rsidR="00D87D9F" w:rsidRPr="00E15DC8">
        <w:rPr>
          <w:rFonts w:ascii="Frutiger Next LT W1G" w:hAnsi="Frutiger Next LT W1G"/>
          <w:lang w:val="en-US"/>
        </w:rPr>
        <w:t xml:space="preserve"> – </w:t>
      </w:r>
      <w:r w:rsidR="00A35FF2" w:rsidRPr="00E15DC8">
        <w:rPr>
          <w:rFonts w:ascii="Frutiger Next LT W1G" w:hAnsi="Frutiger Next LT W1G"/>
          <w:lang w:val="en-US"/>
        </w:rPr>
        <w:t>a</w:t>
      </w:r>
      <w:r w:rsidRPr="00E15DC8">
        <w:rPr>
          <w:rFonts w:ascii="Frutiger Next LT W1G" w:hAnsi="Frutiger Next LT W1G"/>
          <w:lang w:val="en-US"/>
        </w:rPr>
        <w:t>ir</w:t>
      </w:r>
      <w:r w:rsidR="00BA1DF7" w:rsidRPr="00E15DC8">
        <w:rPr>
          <w:rFonts w:ascii="Frutiger Next LT W1G" w:hAnsi="Frutiger Next LT W1G"/>
          <w:lang w:val="en-US"/>
        </w:rPr>
        <w:t xml:space="preserve"> and </w:t>
      </w:r>
      <w:r w:rsidR="0086147E" w:rsidRPr="00E15DC8">
        <w:rPr>
          <w:rFonts w:ascii="Frutiger Next LT W1G" w:hAnsi="Frutiger Next LT W1G"/>
          <w:lang w:val="en-US"/>
        </w:rPr>
        <w:t>water-resistive</w:t>
      </w:r>
      <w:r w:rsidR="00BA1DF7" w:rsidRPr="00E15DC8">
        <w:rPr>
          <w:rFonts w:ascii="Frutiger Next LT W1G" w:hAnsi="Frutiger Next LT W1G"/>
          <w:lang w:val="en-US"/>
        </w:rPr>
        <w:t xml:space="preserve"> b</w:t>
      </w:r>
      <w:r w:rsidR="009A2EE7" w:rsidRPr="00E15DC8">
        <w:rPr>
          <w:rFonts w:ascii="Frutiger Next LT W1G" w:hAnsi="Frutiger Next LT W1G"/>
          <w:lang w:val="en-US"/>
        </w:rPr>
        <w:t xml:space="preserve">arrier, </w:t>
      </w:r>
      <w:r w:rsidR="00F84263" w:rsidRPr="00E15DC8">
        <w:rPr>
          <w:rFonts w:ascii="Frutiger Next LT W1G" w:hAnsi="Frutiger Next LT W1G"/>
          <w:lang w:val="en-US"/>
        </w:rPr>
        <w:t>sub-structure,</w:t>
      </w:r>
      <w:r w:rsidR="00922F27">
        <w:rPr>
          <w:rFonts w:ascii="Frutiger Next LT W1G" w:hAnsi="Frutiger Next LT W1G"/>
          <w:lang w:val="en-US"/>
        </w:rPr>
        <w:t xml:space="preserve"> </w:t>
      </w:r>
      <w:r w:rsidR="00922F27" w:rsidRPr="00E15DC8">
        <w:rPr>
          <w:rFonts w:ascii="Frutiger Next LT W1G" w:hAnsi="Frutiger Next LT W1G"/>
        </w:rPr>
        <w:t>mineral wool fire barrier</w:t>
      </w:r>
      <w:r w:rsidR="00922F27">
        <w:rPr>
          <w:rFonts w:ascii="Frutiger Next LT W1G" w:hAnsi="Frutiger Next LT W1G"/>
        </w:rPr>
        <w:t>,</w:t>
      </w:r>
      <w:r w:rsidR="00F84263" w:rsidRPr="00E15DC8">
        <w:rPr>
          <w:rFonts w:ascii="Frutiger Next LT W1G" w:hAnsi="Frutiger Next LT W1G"/>
          <w:lang w:val="en-US"/>
        </w:rPr>
        <w:t xml:space="preserve"> </w:t>
      </w:r>
      <w:r w:rsidR="007476CA">
        <w:rPr>
          <w:rFonts w:ascii="Frutiger Next LT W1G" w:hAnsi="Frutiger Next LT W1G"/>
          <w:lang w:val="en-US"/>
        </w:rPr>
        <w:t>fiber-cement panels,</w:t>
      </w:r>
      <w:r w:rsidR="00482153" w:rsidRPr="00E15DC8">
        <w:rPr>
          <w:rFonts w:ascii="Frutiger Next LT W1G" w:hAnsi="Frutiger Next LT W1G"/>
          <w:lang w:val="en-US"/>
        </w:rPr>
        <w:t xml:space="preserve"> components</w:t>
      </w:r>
      <w:r w:rsidR="002E7CD6" w:rsidRPr="00E15DC8">
        <w:rPr>
          <w:rFonts w:ascii="Frutiger Next LT W1G" w:hAnsi="Frutiger Next LT W1G"/>
          <w:lang w:val="en-US"/>
        </w:rPr>
        <w:t>, and accessories</w:t>
      </w:r>
      <w:r w:rsidR="00D14880">
        <w:rPr>
          <w:rFonts w:ascii="Frutiger Next LT W1G" w:hAnsi="Frutiger Next LT W1G"/>
          <w:lang w:val="en-US"/>
        </w:rPr>
        <w:t xml:space="preserve"> </w:t>
      </w:r>
    </w:p>
    <w:p w14:paraId="15EF82EE" w14:textId="559035F8" w:rsidR="00C07330" w:rsidRPr="00E15DC8" w:rsidRDefault="00EB6D01" w:rsidP="008316E5">
      <w:pPr>
        <w:pStyle w:val="Heading6"/>
        <w:rPr>
          <w:rFonts w:ascii="Frutiger Next LT W1G" w:hAnsi="Frutiger Next LT W1G"/>
          <w:lang w:val="en-US"/>
        </w:rPr>
      </w:pPr>
      <w:r>
        <w:rPr>
          <w:rFonts w:ascii="Frutiger Next LT W1G" w:hAnsi="Frutiger Next LT W1G"/>
          <w:lang w:val="en-US"/>
        </w:rPr>
        <w:t>Rockwool</w:t>
      </w:r>
      <w:r w:rsidR="007E3AF4">
        <w:rPr>
          <w:rFonts w:ascii="Frutiger Next LT W1G" w:hAnsi="Frutiger Next LT W1G"/>
          <w:lang w:val="en-US"/>
        </w:rPr>
        <w:t xml:space="preserve"> </w:t>
      </w:r>
      <w:r w:rsidR="00F84263" w:rsidRPr="00E15DC8">
        <w:rPr>
          <w:rFonts w:ascii="Frutiger Next LT W1G" w:hAnsi="Frutiger Next LT W1G"/>
          <w:lang w:val="en-US"/>
        </w:rPr>
        <w:t>–</w:t>
      </w:r>
      <w:r w:rsidR="00A40D32" w:rsidRPr="00E15DC8">
        <w:rPr>
          <w:rFonts w:ascii="Frutiger Next LT W1G" w:hAnsi="Frutiger Next LT W1G"/>
          <w:lang w:val="en-US"/>
        </w:rPr>
        <w:t xml:space="preserve"> </w:t>
      </w:r>
      <w:r w:rsidR="00F84263" w:rsidRPr="00E15DC8">
        <w:rPr>
          <w:rFonts w:ascii="Frutiger Next LT W1G" w:hAnsi="Frutiger Next LT W1G"/>
        </w:rPr>
        <w:t xml:space="preserve">mineral wool insulation </w:t>
      </w:r>
    </w:p>
    <w:p w14:paraId="207EA161" w14:textId="77777777" w:rsidR="00F84263" w:rsidRPr="00E15DC8" w:rsidRDefault="00F84263" w:rsidP="00F84263">
      <w:pPr>
        <w:pStyle w:val="Heading6"/>
        <w:rPr>
          <w:rFonts w:ascii="Frutiger Next LT W1G" w:hAnsi="Frutiger Next LT W1G"/>
          <w:lang w:val="en-US"/>
        </w:rPr>
      </w:pPr>
      <w:r w:rsidRPr="00E15DC8">
        <w:rPr>
          <w:rFonts w:ascii="Frutiger Next LT W1G" w:hAnsi="Frutiger Next LT W1G"/>
          <w:lang w:val="en-US"/>
        </w:rPr>
        <w:t xml:space="preserve">Rolf Kuhn – flexible intumescent tape </w:t>
      </w:r>
    </w:p>
    <w:p w14:paraId="3501D391" w14:textId="26C3381F" w:rsidR="008316E5" w:rsidRPr="00C563E0" w:rsidRDefault="00BA1DF7" w:rsidP="008316E5">
      <w:pPr>
        <w:pStyle w:val="Heading2"/>
        <w:rPr>
          <w:rFonts w:ascii="Frutiger Next LT W1G Medium" w:hAnsi="Frutiger Next LT W1G Medium"/>
          <w:b w:val="0"/>
          <w:bCs/>
        </w:rPr>
      </w:pPr>
      <w:bookmarkStart w:id="44" w:name="_Toc422152258"/>
      <w:r w:rsidRPr="00C563E0">
        <w:rPr>
          <w:rFonts w:ascii="Frutiger Next LT W1G Medium" w:hAnsi="Frutiger Next LT W1G Medium"/>
          <w:b w:val="0"/>
          <w:bCs/>
        </w:rPr>
        <w:t xml:space="preserve">AIR AND </w:t>
      </w:r>
      <w:r w:rsidR="008E143C" w:rsidRPr="00C563E0">
        <w:rPr>
          <w:rFonts w:ascii="Frutiger Next LT W1G Medium" w:hAnsi="Frutiger Next LT W1G Medium"/>
          <w:b w:val="0"/>
          <w:bCs/>
        </w:rPr>
        <w:t>WATER-RESISTIVE</w:t>
      </w:r>
      <w:r w:rsidR="00B83BCA" w:rsidRPr="00C563E0">
        <w:rPr>
          <w:rFonts w:ascii="Frutiger Next LT W1G Medium" w:hAnsi="Frutiger Next LT W1G Medium"/>
          <w:b w:val="0"/>
          <w:bCs/>
        </w:rPr>
        <w:t xml:space="preserve"> BARRIER</w:t>
      </w:r>
      <w:bookmarkEnd w:id="44"/>
      <w:r w:rsidR="00B83BCA" w:rsidRPr="00C563E0">
        <w:rPr>
          <w:rFonts w:ascii="Frutiger Next LT W1G Medium" w:hAnsi="Frutiger Next LT W1G Medium"/>
          <w:b w:val="0"/>
          <w:bCs/>
        </w:rPr>
        <w:t xml:space="preserve">  </w:t>
      </w:r>
    </w:p>
    <w:p w14:paraId="221E2689" w14:textId="27235FA5" w:rsidR="00A61B40" w:rsidRPr="00AD72F3" w:rsidRDefault="00975DDD" w:rsidP="008316E5">
      <w:pPr>
        <w:pStyle w:val="Heading2"/>
        <w:numPr>
          <w:ilvl w:val="0"/>
          <w:numId w:val="0"/>
        </w:numPr>
        <w:ind w:left="1134"/>
        <w:rPr>
          <w:rFonts w:ascii="Sto Frutiger 47 Light Cond" w:hAnsi="Sto Frutiger 47 Light Cond"/>
        </w:rPr>
      </w:pPr>
      <w:r w:rsidRPr="00AD72F3">
        <w:rPr>
          <w:rFonts w:ascii="Sto Frutiger 47 Light Cond" w:hAnsi="Sto Frutiger 47 Light Cond"/>
          <w:b w:val="0"/>
          <w:i/>
          <w:color w:val="0000FF"/>
          <w:sz w:val="20"/>
          <w:szCs w:val="20"/>
        </w:rPr>
        <w:t xml:space="preserve">Note: </w:t>
      </w:r>
      <w:r w:rsidR="00A61B40" w:rsidRPr="00AD72F3">
        <w:rPr>
          <w:rFonts w:ascii="Sto Frutiger 47 Light Cond" w:hAnsi="Sto Frutiger 47 Light Cond"/>
          <w:b w:val="0"/>
          <w:i/>
          <w:color w:val="0000FF"/>
          <w:sz w:val="20"/>
          <w:szCs w:val="20"/>
        </w:rPr>
        <w:t>Select any of the listed joint treatment/rough opening protection/detail component o</w:t>
      </w:r>
      <w:r w:rsidR="00D83E51" w:rsidRPr="00AD72F3">
        <w:rPr>
          <w:rFonts w:ascii="Sto Frutiger 47 Light Cond" w:hAnsi="Sto Frutiger 47 Light Cond"/>
          <w:b w:val="0"/>
          <w:i/>
          <w:color w:val="0000FF"/>
          <w:sz w:val="20"/>
          <w:szCs w:val="20"/>
        </w:rPr>
        <w:t xml:space="preserve">ptions and top coat with </w:t>
      </w:r>
      <w:r w:rsidR="00C521D2" w:rsidRPr="00AD72F3">
        <w:rPr>
          <w:rFonts w:ascii="Sto Frutiger 47 Light Cond" w:hAnsi="Sto Frutiger 47 Light Cond"/>
          <w:b w:val="0"/>
          <w:i/>
          <w:color w:val="0000FF"/>
          <w:sz w:val="20"/>
          <w:szCs w:val="20"/>
        </w:rPr>
        <w:t xml:space="preserve">one of </w:t>
      </w:r>
      <w:r w:rsidR="00A61B40" w:rsidRPr="00AD72F3">
        <w:rPr>
          <w:rFonts w:ascii="Sto Frutiger 47 Light Cond" w:hAnsi="Sto Frutiger 47 Light Cond"/>
          <w:b w:val="0"/>
          <w:i/>
          <w:color w:val="0000FF"/>
          <w:sz w:val="20"/>
          <w:szCs w:val="20"/>
        </w:rPr>
        <w:t xml:space="preserve">the listed air </w:t>
      </w:r>
      <w:r w:rsidR="00D83E51" w:rsidRPr="00AD72F3">
        <w:rPr>
          <w:rFonts w:ascii="Sto Frutiger 47 Light Cond" w:hAnsi="Sto Frutiger 47 Light Cond"/>
          <w:b w:val="0"/>
          <w:i/>
          <w:color w:val="0000FF"/>
          <w:sz w:val="20"/>
          <w:szCs w:val="20"/>
        </w:rPr>
        <w:t xml:space="preserve">and </w:t>
      </w:r>
      <w:r w:rsidR="00C521D2" w:rsidRPr="00AD72F3">
        <w:rPr>
          <w:rFonts w:ascii="Sto Frutiger 47 Light Cond" w:hAnsi="Sto Frutiger 47 Light Cond"/>
          <w:b w:val="0"/>
          <w:i/>
          <w:color w:val="0000FF"/>
          <w:sz w:val="20"/>
          <w:szCs w:val="20"/>
        </w:rPr>
        <w:t>water-resistive</w:t>
      </w:r>
      <w:r w:rsidR="00D83E51" w:rsidRPr="00AD72F3">
        <w:rPr>
          <w:rFonts w:ascii="Sto Frutiger 47 Light Cond" w:hAnsi="Sto Frutiger 47 Light Cond"/>
          <w:b w:val="0"/>
          <w:i/>
          <w:color w:val="0000FF"/>
          <w:sz w:val="20"/>
          <w:szCs w:val="20"/>
        </w:rPr>
        <w:t xml:space="preserve"> </w:t>
      </w:r>
      <w:r w:rsidR="00A61B40" w:rsidRPr="00AD72F3">
        <w:rPr>
          <w:rFonts w:ascii="Sto Frutiger 47 Light Cond" w:hAnsi="Sto Frutiger 47 Light Cond"/>
          <w:b w:val="0"/>
          <w:i/>
          <w:color w:val="0000FF"/>
          <w:sz w:val="20"/>
          <w:szCs w:val="20"/>
        </w:rPr>
        <w:t>barrier coating</w:t>
      </w:r>
      <w:r w:rsidR="00C521D2" w:rsidRPr="00AD72F3">
        <w:rPr>
          <w:rFonts w:ascii="Sto Frutiger 47 Light Cond" w:hAnsi="Sto Frutiger 47 Light Cond"/>
          <w:b w:val="0"/>
          <w:i/>
          <w:color w:val="0000FF"/>
          <w:sz w:val="20"/>
          <w:szCs w:val="20"/>
        </w:rPr>
        <w:t>s</w:t>
      </w:r>
    </w:p>
    <w:p w14:paraId="79B92CD5" w14:textId="77777777" w:rsidR="008473E6" w:rsidRPr="00C563E0" w:rsidRDefault="00B83BCA" w:rsidP="00D87D9F">
      <w:pPr>
        <w:pStyle w:val="Heading5"/>
        <w:rPr>
          <w:rFonts w:ascii="Frutiger Next LT W1G" w:hAnsi="Frutiger Next LT W1G"/>
          <w:lang w:val="en-US"/>
        </w:rPr>
      </w:pPr>
      <w:r w:rsidRPr="00C563E0">
        <w:rPr>
          <w:rFonts w:ascii="Frutiger Next LT W1G" w:hAnsi="Frutiger Next LT W1G"/>
          <w:lang w:val="en-US"/>
        </w:rPr>
        <w:t>StoGuard</w:t>
      </w:r>
      <w:r w:rsidRPr="00C563E0">
        <w:rPr>
          <w:rFonts w:ascii="Frutiger Next LT W1G" w:hAnsi="Frutiger Next LT W1G"/>
          <w:vertAlign w:val="superscript"/>
          <w:lang w:val="en-US"/>
        </w:rPr>
        <w:t>®</w:t>
      </w:r>
    </w:p>
    <w:p w14:paraId="4FF9EA21" w14:textId="77777777" w:rsidR="008473E6" w:rsidRPr="00C563E0" w:rsidRDefault="00B83BCA" w:rsidP="00D87D9F">
      <w:pPr>
        <w:pStyle w:val="Heading6"/>
        <w:rPr>
          <w:rFonts w:ascii="Frutiger Next LT W1G" w:hAnsi="Frutiger Next LT W1G"/>
          <w:lang w:val="en-US"/>
        </w:rPr>
      </w:pPr>
      <w:r w:rsidRPr="00C563E0">
        <w:rPr>
          <w:rFonts w:ascii="Frutiger Next LT W1G" w:hAnsi="Frutiger Next LT W1G"/>
          <w:lang w:val="en-US"/>
        </w:rPr>
        <w:t xml:space="preserve">Joint Treatment, Rough Opening Protection, and </w:t>
      </w:r>
      <w:r w:rsidR="00B778EE" w:rsidRPr="00C563E0">
        <w:rPr>
          <w:rFonts w:ascii="Frutiger Next LT W1G" w:hAnsi="Frutiger Next LT W1G"/>
          <w:lang w:val="en-US"/>
        </w:rPr>
        <w:t xml:space="preserve">Static Transition </w:t>
      </w:r>
      <w:r w:rsidRPr="00C563E0">
        <w:rPr>
          <w:rFonts w:ascii="Frutiger Next LT W1G" w:hAnsi="Frutiger Next LT W1G"/>
          <w:lang w:val="en-US"/>
        </w:rPr>
        <w:t xml:space="preserve">Detail Components: </w:t>
      </w:r>
    </w:p>
    <w:p w14:paraId="4197CC7B" w14:textId="77777777" w:rsidR="008473E6" w:rsidRPr="00C563E0" w:rsidRDefault="00B83BCA" w:rsidP="00D87D9F">
      <w:pPr>
        <w:pStyle w:val="Heading7"/>
        <w:rPr>
          <w:rFonts w:ascii="Frutiger Next LT W1G" w:hAnsi="Frutiger Next LT W1G"/>
          <w:lang w:val="en-US"/>
        </w:rPr>
      </w:pPr>
      <w:r w:rsidRPr="00C563E0">
        <w:rPr>
          <w:rFonts w:ascii="Frutiger Next LT W1G" w:hAnsi="Frutiger Next LT W1G"/>
          <w:lang w:val="en-US"/>
        </w:rPr>
        <w:t>Sto Gold Fill</w:t>
      </w:r>
      <w:r w:rsidRPr="00C563E0">
        <w:rPr>
          <w:rFonts w:ascii="Frutiger Next LT W1G" w:hAnsi="Frutiger Next LT W1G"/>
          <w:vertAlign w:val="superscript"/>
          <w:lang w:val="en-US"/>
        </w:rPr>
        <w:t>®</w:t>
      </w:r>
      <w:r w:rsidR="00D87D9F" w:rsidRPr="00C563E0">
        <w:rPr>
          <w:rFonts w:ascii="Frutiger Next LT W1G" w:hAnsi="Frutiger Next LT W1G"/>
          <w:lang w:val="en-US"/>
        </w:rPr>
        <w:t xml:space="preserve"> – </w:t>
      </w:r>
      <w:r w:rsidRPr="00C563E0">
        <w:rPr>
          <w:rFonts w:ascii="Frutiger Next LT W1G" w:hAnsi="Frutiger Next LT W1G"/>
          <w:lang w:val="en-US"/>
        </w:rPr>
        <w:t>ready mixed coating applied by trowel or knife for rough opening</w:t>
      </w:r>
      <w:r w:rsidR="00D87D9F" w:rsidRPr="00C563E0">
        <w:rPr>
          <w:rFonts w:ascii="Frutiger Next LT W1G" w:hAnsi="Frutiger Next LT W1G"/>
          <w:lang w:val="en-US"/>
        </w:rPr>
        <w:t xml:space="preserve"> </w:t>
      </w:r>
      <w:r w:rsidRPr="00C563E0">
        <w:rPr>
          <w:rFonts w:ascii="Frutiger Next LT W1G" w:hAnsi="Frutiger Next LT W1G"/>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3A62D49" w:rsidR="008473E6" w:rsidRPr="00C563E0" w:rsidRDefault="00B83BCA" w:rsidP="00D87D9F">
      <w:pPr>
        <w:pStyle w:val="Heading7"/>
        <w:rPr>
          <w:rFonts w:ascii="Frutiger Next LT W1G" w:hAnsi="Frutiger Next LT W1G"/>
          <w:lang w:val="en-US"/>
        </w:rPr>
      </w:pPr>
      <w:r w:rsidRPr="00C563E0">
        <w:rPr>
          <w:rFonts w:ascii="Frutiger Next LT W1G" w:hAnsi="Frutiger Next LT W1G"/>
          <w:lang w:val="en-US"/>
        </w:rPr>
        <w:t xml:space="preserve">Sto </w:t>
      </w:r>
      <w:r w:rsidR="00522B3A" w:rsidRPr="00C563E0">
        <w:rPr>
          <w:rFonts w:ascii="Frutiger Next LT W1G" w:hAnsi="Frutiger Next LT W1G"/>
          <w:lang w:val="en-US"/>
        </w:rPr>
        <w:t>AirSeal</w:t>
      </w:r>
      <w:r w:rsidR="00895AD2" w:rsidRPr="00C563E0">
        <w:rPr>
          <w:rFonts w:ascii="Frutiger Next LT W1G" w:hAnsi="Frutiger Next LT W1G" w:cs="Arial"/>
          <w:vertAlign w:val="superscript"/>
          <w:lang w:val="en-US"/>
        </w:rPr>
        <w:t>™</w:t>
      </w:r>
      <w:r w:rsidR="00522B3A" w:rsidRPr="00C563E0">
        <w:rPr>
          <w:rFonts w:ascii="Frutiger Next LT W1G" w:hAnsi="Frutiger Next LT W1G"/>
          <w:lang w:val="en-US"/>
        </w:rPr>
        <w:t xml:space="preserve"> </w:t>
      </w:r>
      <w:r w:rsidR="00AF3889" w:rsidRPr="00C563E0">
        <w:rPr>
          <w:rFonts w:ascii="Frutiger Next LT W1G" w:hAnsi="Frutiger Next LT W1G"/>
          <w:lang w:val="en-US"/>
        </w:rPr>
        <w:t xml:space="preserve">with StoGuard Fabric and RediCorners - </w:t>
      </w:r>
      <w:r w:rsidR="00D87D9F" w:rsidRPr="00C563E0">
        <w:rPr>
          <w:rFonts w:ascii="Frutiger Next LT W1G" w:hAnsi="Frutiger Next LT W1G"/>
          <w:vertAlign w:val="superscript"/>
          <w:lang w:val="en-US"/>
        </w:rPr>
        <w:t xml:space="preserve"> </w:t>
      </w:r>
      <w:r w:rsidRPr="00C563E0">
        <w:rPr>
          <w:rFonts w:ascii="Frutiger Next LT W1G" w:hAnsi="Frutiger Next LT W1G"/>
          <w:lang w:val="en-US"/>
        </w:rPr>
        <w:t>ready mixed coating applied by brush, roller or spray for</w:t>
      </w:r>
      <w:r w:rsidR="00D87D9F" w:rsidRPr="00C563E0">
        <w:rPr>
          <w:rFonts w:ascii="Frutiger Next LT W1G" w:hAnsi="Frutiger Next LT W1G"/>
          <w:lang w:val="en-US"/>
        </w:rPr>
        <w:t xml:space="preserve"> </w:t>
      </w:r>
      <w:r w:rsidR="00A40D32" w:rsidRPr="00C563E0">
        <w:rPr>
          <w:rFonts w:ascii="Frutiger Next LT W1G" w:hAnsi="Frutiger Next LT W1G"/>
          <w:lang w:val="en-US"/>
        </w:rPr>
        <w:t xml:space="preserve">joint treatment of sheathing when used with StoGuard Fabric, and </w:t>
      </w:r>
      <w:r w:rsidRPr="00C563E0">
        <w:rPr>
          <w:rFonts w:ascii="Frutiger Next LT W1G" w:hAnsi="Frutiger Next LT W1G"/>
          <w:lang w:val="en-US"/>
        </w:rPr>
        <w:t xml:space="preserve">rough </w:t>
      </w:r>
      <w:r w:rsidRPr="00C563E0">
        <w:rPr>
          <w:rFonts w:ascii="Frutiger Next LT W1G" w:hAnsi="Frutiger Next LT W1G"/>
          <w:lang w:val="en-US"/>
        </w:rPr>
        <w:lastRenderedPageBreak/>
        <w:t>opening protection of frame walls when used with StoGuard Fabric</w:t>
      </w:r>
      <w:r w:rsidR="00AF3889" w:rsidRPr="00C563E0">
        <w:rPr>
          <w:rFonts w:ascii="Frutiger Next LT W1G" w:hAnsi="Frutiger Next LT W1G"/>
          <w:lang w:val="en-US"/>
        </w:rPr>
        <w:t xml:space="preserve"> and RediCorners</w:t>
      </w:r>
      <w:r w:rsidR="00A40D32" w:rsidRPr="00C563E0">
        <w:rPr>
          <w:rFonts w:ascii="Frutiger Next LT W1G" w:hAnsi="Frutiger Next LT W1G"/>
          <w:lang w:val="en-US"/>
        </w:rPr>
        <w:t xml:space="preserve">.  </w:t>
      </w:r>
      <w:r w:rsidRPr="00C563E0">
        <w:rPr>
          <w:rFonts w:ascii="Frutiger Next LT W1G" w:hAnsi="Frutiger Next LT W1G"/>
          <w:lang w:val="en-US"/>
        </w:rPr>
        <w:t>Also used as a detail component with StoGuard Fabric to splice over back flange of starter track, flashing, and similar ship lap details</w:t>
      </w:r>
    </w:p>
    <w:p w14:paraId="5D333A4B" w14:textId="593EB76A" w:rsidR="002628E6" w:rsidRPr="00C563E0" w:rsidRDefault="002628E6" w:rsidP="00D87D9F">
      <w:pPr>
        <w:pStyle w:val="Heading7"/>
        <w:rPr>
          <w:rFonts w:ascii="Frutiger Next LT W1G" w:hAnsi="Frutiger Next LT W1G"/>
          <w:lang w:val="en-US"/>
        </w:rPr>
      </w:pPr>
      <w:r w:rsidRPr="00C563E0">
        <w:rPr>
          <w:rFonts w:ascii="Frutiger Next LT W1G" w:hAnsi="Frutiger Next LT W1G"/>
        </w:rPr>
        <w:t>Sto</w:t>
      </w:r>
      <w:r w:rsidR="00B1774E" w:rsidRPr="00C563E0">
        <w:rPr>
          <w:rFonts w:ascii="Frutiger Next LT W1G" w:hAnsi="Frutiger Next LT W1G"/>
        </w:rPr>
        <w:t xml:space="preserve"> </w:t>
      </w:r>
      <w:r w:rsidRPr="00C563E0">
        <w:rPr>
          <w:rFonts w:ascii="Frutiger Next LT W1G" w:hAnsi="Frutiger Next LT W1G"/>
        </w:rPr>
        <w:t>RapidGuard</w:t>
      </w:r>
      <w:r w:rsidR="00B1774E" w:rsidRPr="00C563E0">
        <w:rPr>
          <w:rFonts w:ascii="Frutiger Next LT W1G" w:hAnsi="Frutiger Next LT W1G"/>
          <w:vertAlign w:val="superscript"/>
        </w:rPr>
        <w:t>®</w:t>
      </w:r>
      <w:r w:rsidRPr="00C563E0">
        <w:rPr>
          <w:rFonts w:ascii="Frutiger Next LT W1G" w:hAnsi="Frutiger Next LT W1G"/>
        </w:rPr>
        <w:t xml:space="preserve"> - one component STPE rapid drying gun-applied treatment for sheathing joints, rough openings, seams, cracks, penetrations and other </w:t>
      </w:r>
      <w:r w:rsidR="00DE4FA2" w:rsidRPr="00C563E0">
        <w:rPr>
          <w:rFonts w:ascii="Frutiger Next LT W1G" w:hAnsi="Frutiger Next LT W1G"/>
        </w:rPr>
        <w:t xml:space="preserve">static </w:t>
      </w:r>
      <w:r w:rsidRPr="00C563E0">
        <w:rPr>
          <w:rFonts w:ascii="Frutiger Next LT W1G" w:hAnsi="Frutiger Next LT W1G"/>
        </w:rPr>
        <w:t>transitions in above grade wall construction</w:t>
      </w:r>
    </w:p>
    <w:p w14:paraId="11503D2B" w14:textId="19881BBD" w:rsidR="002A446D" w:rsidRPr="00C563E0" w:rsidRDefault="00BA1DF7" w:rsidP="00D87D9F">
      <w:pPr>
        <w:pStyle w:val="Heading6"/>
        <w:rPr>
          <w:rFonts w:ascii="Frutiger Next LT W1G" w:hAnsi="Frutiger Next LT W1G"/>
          <w:lang w:val="en-US"/>
        </w:rPr>
      </w:pPr>
      <w:r w:rsidRPr="00C563E0">
        <w:rPr>
          <w:rFonts w:ascii="Frutiger Next LT W1G" w:hAnsi="Frutiger Next LT W1G"/>
          <w:lang w:val="en-US"/>
        </w:rPr>
        <w:t xml:space="preserve">Air and </w:t>
      </w:r>
      <w:r w:rsidR="00C521D2" w:rsidRPr="00C563E0">
        <w:rPr>
          <w:rFonts w:ascii="Frutiger Next LT W1G" w:hAnsi="Frutiger Next LT W1G"/>
          <w:lang w:val="en-US"/>
        </w:rPr>
        <w:t>Water-Resistive</w:t>
      </w:r>
      <w:r w:rsidR="00887685" w:rsidRPr="00C563E0">
        <w:rPr>
          <w:rFonts w:ascii="Frutiger Next LT W1G" w:hAnsi="Frutiger Next LT W1G"/>
          <w:lang w:val="en-US"/>
        </w:rPr>
        <w:t xml:space="preserve"> Barrier</w:t>
      </w:r>
      <w:r w:rsidR="00B83BCA" w:rsidRPr="00C563E0">
        <w:rPr>
          <w:rFonts w:ascii="Frutiger Next LT W1G" w:hAnsi="Frutiger Next LT W1G"/>
          <w:lang w:val="en-US"/>
        </w:rPr>
        <w:t xml:space="preserve"> Coating </w:t>
      </w:r>
    </w:p>
    <w:p w14:paraId="0CE47722" w14:textId="5D8B8F78" w:rsidR="00C521D2" w:rsidRPr="00C563E0" w:rsidRDefault="00D83E51" w:rsidP="00C521D2">
      <w:pPr>
        <w:pStyle w:val="Heading7"/>
        <w:rPr>
          <w:rFonts w:ascii="Frutiger Next LT W1G" w:hAnsi="Frutiger Next LT W1G"/>
          <w:lang w:val="en-US"/>
        </w:rPr>
      </w:pPr>
      <w:r w:rsidRPr="00C563E0">
        <w:rPr>
          <w:rFonts w:ascii="Frutiger Next LT W1G" w:hAnsi="Frutiger Next LT W1G"/>
          <w:lang w:val="en-US"/>
        </w:rPr>
        <w:t>Sto AirSeal</w:t>
      </w:r>
      <w:r w:rsidR="00B1774E" w:rsidRPr="00C563E0">
        <w:rPr>
          <w:rFonts w:ascii="Frutiger Next LT W1G" w:hAnsi="Frutiger Next LT W1G"/>
          <w:vertAlign w:val="superscript"/>
        </w:rPr>
        <w:t>®</w:t>
      </w:r>
      <w:r w:rsidR="009D7C9B" w:rsidRPr="00C563E0">
        <w:rPr>
          <w:rFonts w:ascii="Frutiger Next LT W1G" w:hAnsi="Frutiger Next LT W1G"/>
          <w:lang w:val="en-US"/>
        </w:rPr>
        <w:t xml:space="preserve"> </w:t>
      </w:r>
      <w:r w:rsidR="00D87D9F" w:rsidRPr="00C563E0">
        <w:rPr>
          <w:rFonts w:ascii="Frutiger Next LT W1G" w:hAnsi="Frutiger Next LT W1G"/>
          <w:lang w:val="en-US"/>
        </w:rPr>
        <w:t xml:space="preserve">– </w:t>
      </w:r>
      <w:r w:rsidR="009A2EE7" w:rsidRPr="00C563E0">
        <w:rPr>
          <w:rFonts w:ascii="Frutiger Next LT W1G" w:hAnsi="Frutiger Next LT W1G"/>
          <w:lang w:val="en-US"/>
        </w:rPr>
        <w:t xml:space="preserve">ready mixed </w:t>
      </w:r>
      <w:r w:rsidRPr="00C563E0">
        <w:rPr>
          <w:rFonts w:ascii="Frutiger Next LT W1G" w:hAnsi="Frutiger Next LT W1G"/>
          <w:lang w:val="en-US"/>
        </w:rPr>
        <w:t xml:space="preserve">vapor permeable </w:t>
      </w:r>
      <w:r w:rsidR="009A2EE7" w:rsidRPr="00C563E0">
        <w:rPr>
          <w:rFonts w:ascii="Frutiger Next LT W1G" w:hAnsi="Frutiger Next LT W1G"/>
          <w:lang w:val="en-US"/>
        </w:rPr>
        <w:t>air</w:t>
      </w:r>
      <w:r w:rsidR="00AF3889" w:rsidRPr="00C563E0">
        <w:rPr>
          <w:rFonts w:ascii="Frutiger Next LT W1G" w:hAnsi="Frutiger Next LT W1G"/>
          <w:lang w:val="en-US"/>
        </w:rPr>
        <w:t xml:space="preserve"> and </w:t>
      </w:r>
      <w:r w:rsidR="0086147E" w:rsidRPr="00C563E0">
        <w:rPr>
          <w:rFonts w:ascii="Frutiger Next LT W1G" w:hAnsi="Frutiger Next LT W1G"/>
          <w:lang w:val="en-US"/>
        </w:rPr>
        <w:t>water-resistive</w:t>
      </w:r>
      <w:r w:rsidR="009A2EE7" w:rsidRPr="00C563E0">
        <w:rPr>
          <w:rFonts w:ascii="Frutiger Next LT W1G" w:hAnsi="Frutiger Next LT W1G"/>
          <w:lang w:val="en-US"/>
        </w:rPr>
        <w:t xml:space="preserve"> barrier </w:t>
      </w:r>
      <w:r w:rsidR="00B83BCA" w:rsidRPr="00C563E0">
        <w:rPr>
          <w:rFonts w:ascii="Frutiger Next LT W1G" w:hAnsi="Frutiger Next LT W1G"/>
          <w:lang w:val="en-US"/>
        </w:rPr>
        <w:t>coating for concrete, concrete masonry,</w:t>
      </w:r>
      <w:r w:rsidR="00C521D2" w:rsidRPr="00C563E0">
        <w:rPr>
          <w:rFonts w:ascii="Frutiger Next LT W1G" w:hAnsi="Frutiger Next LT W1G"/>
          <w:lang w:val="en-US"/>
        </w:rPr>
        <w:t xml:space="preserve"> brick masonry,</w:t>
      </w:r>
      <w:r w:rsidR="00B83BCA" w:rsidRPr="00C563E0">
        <w:rPr>
          <w:rFonts w:ascii="Frutiger Next LT W1G" w:hAnsi="Frutiger Next LT W1G"/>
          <w:lang w:val="en-US"/>
        </w:rPr>
        <w:t xml:space="preserve"> wood-based sheathing, </w:t>
      </w:r>
      <w:r w:rsidR="00C521D2" w:rsidRPr="00C563E0">
        <w:rPr>
          <w:rFonts w:ascii="Frutiger Next LT W1G" w:hAnsi="Frutiger Next LT W1G"/>
          <w:lang w:val="en-US"/>
        </w:rPr>
        <w:t xml:space="preserve">cementitious sheathing, </w:t>
      </w:r>
      <w:r w:rsidR="00B83BCA" w:rsidRPr="00C563E0">
        <w:rPr>
          <w:rFonts w:ascii="Frutiger Next LT W1G" w:hAnsi="Frutiger Next LT W1G"/>
          <w:lang w:val="en-US"/>
        </w:rPr>
        <w:t>and glass mat gypsum sheathing</w:t>
      </w:r>
    </w:p>
    <w:p w14:paraId="16A8CC7C" w14:textId="79675994" w:rsidR="00C521D2" w:rsidRPr="00C563E0" w:rsidRDefault="00C521D2" w:rsidP="00C521D2">
      <w:pPr>
        <w:pStyle w:val="Heading7"/>
        <w:rPr>
          <w:rFonts w:ascii="Frutiger Next LT W1G" w:hAnsi="Frutiger Next LT W1G"/>
          <w:lang w:val="en-US"/>
        </w:rPr>
      </w:pPr>
      <w:bookmarkStart w:id="45" w:name="_Hlk130306368"/>
      <w:r w:rsidRPr="00C563E0">
        <w:rPr>
          <w:rFonts w:ascii="Frutiger Next LT W1G" w:hAnsi="Frutiger Next LT W1G"/>
          <w:szCs w:val="20"/>
        </w:rPr>
        <w:t>Alternatives:</w:t>
      </w:r>
    </w:p>
    <w:p w14:paraId="64B965CB" w14:textId="77777777" w:rsidR="00C521D2" w:rsidRPr="00C563E0" w:rsidRDefault="00C521D2" w:rsidP="00C521D2">
      <w:pPr>
        <w:pStyle w:val="Heading2"/>
        <w:numPr>
          <w:ilvl w:val="5"/>
          <w:numId w:val="99"/>
        </w:numPr>
        <w:spacing w:before="200"/>
        <w:rPr>
          <w:rFonts w:ascii="Frutiger Next LT W1G" w:hAnsi="Frutiger Next LT W1G"/>
          <w:b w:val="0"/>
          <w:bCs/>
          <w:i/>
          <w:color w:val="0000FF"/>
          <w:sz w:val="20"/>
          <w:szCs w:val="20"/>
        </w:rPr>
      </w:pPr>
      <w:r w:rsidRPr="00C563E0">
        <w:rPr>
          <w:rFonts w:ascii="Frutiger Next LT W1G" w:hAnsi="Frutiger Next LT W1G"/>
          <w:b w:val="0"/>
          <w:sz w:val="20"/>
          <w:szCs w:val="20"/>
        </w:rPr>
        <w:t>Sto Gold Coat</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29986AFD" w14:textId="0B0223E5" w:rsidR="00C521D2" w:rsidRPr="00C563E0" w:rsidRDefault="00C521D2" w:rsidP="00802A33">
      <w:pPr>
        <w:pStyle w:val="Heading2"/>
        <w:numPr>
          <w:ilvl w:val="5"/>
          <w:numId w:val="99"/>
        </w:numPr>
        <w:spacing w:before="200"/>
        <w:rPr>
          <w:rFonts w:ascii="Frutiger Next LT W1G" w:hAnsi="Frutiger Next LT W1G"/>
          <w:b w:val="0"/>
          <w:bCs/>
          <w:i/>
          <w:color w:val="0000FF"/>
          <w:sz w:val="20"/>
          <w:szCs w:val="20"/>
        </w:rPr>
      </w:pPr>
      <w:r w:rsidRPr="00C563E0">
        <w:rPr>
          <w:rFonts w:ascii="Frutiger Next LT W1G" w:hAnsi="Frutiger Next LT W1G"/>
          <w:b w:val="0"/>
          <w:sz w:val="20"/>
          <w:szCs w:val="20"/>
        </w:rPr>
        <w:t>Sto VaporSeal</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fluid-applied Class 1 vapor retarder </w:t>
      </w:r>
      <w:r w:rsidR="00031AF9" w:rsidRPr="00C563E0">
        <w:rPr>
          <w:rFonts w:ascii="Frutiger Next LT W1G" w:hAnsi="Frutiger Next LT W1G"/>
          <w:b w:val="0"/>
          <w:sz w:val="20"/>
          <w:szCs w:val="20"/>
        </w:rPr>
        <w:t xml:space="preserve">and air and water-resistive </w:t>
      </w:r>
      <w:r w:rsidRPr="00C563E0">
        <w:rPr>
          <w:rFonts w:ascii="Frutiger Next LT W1G" w:hAnsi="Frutiger Next LT W1G"/>
          <w:b w:val="0"/>
          <w:sz w:val="20"/>
          <w:szCs w:val="20"/>
        </w:rPr>
        <w:t>membrane for concrete, concrete masonry, brick masonry, wood-based sheathing, cementitious sheathing, and glass mat gypsum sheathing</w:t>
      </w:r>
    </w:p>
    <w:bookmarkEnd w:id="45"/>
    <w:p w14:paraId="233AE7D9" w14:textId="21344983" w:rsidR="002628E6" w:rsidRPr="00F01EDB" w:rsidRDefault="00A35FF2" w:rsidP="00F01EDB">
      <w:pPr>
        <w:pStyle w:val="Heading6"/>
        <w:rPr>
          <w:rFonts w:ascii="Frutiger Next LT W1G" w:hAnsi="Frutiger Next LT W1G"/>
          <w:lang w:val="en-US"/>
        </w:rPr>
      </w:pPr>
      <w:r w:rsidRPr="00C563E0">
        <w:rPr>
          <w:rFonts w:ascii="Frutiger Next LT W1G" w:hAnsi="Frutiger Next LT W1G"/>
          <w:lang w:val="en-US"/>
        </w:rPr>
        <w:t xml:space="preserve">Static or Dynamic </w:t>
      </w:r>
      <w:r w:rsidR="00B778EE" w:rsidRPr="00C563E0">
        <w:rPr>
          <w:rFonts w:ascii="Frutiger Next LT W1G" w:hAnsi="Frutiger Next LT W1G"/>
          <w:lang w:val="en-US"/>
        </w:rPr>
        <w:t>T</w:t>
      </w:r>
      <w:r w:rsidR="00B83BCA" w:rsidRPr="00C563E0">
        <w:rPr>
          <w:rFonts w:ascii="Frutiger Next LT W1G" w:hAnsi="Frutiger Next LT W1G"/>
          <w:lang w:val="en-US"/>
        </w:rPr>
        <w:t xml:space="preserve">ransition </w:t>
      </w:r>
      <w:r w:rsidR="00B778EE" w:rsidRPr="00C563E0">
        <w:rPr>
          <w:rFonts w:ascii="Frutiger Next LT W1G" w:hAnsi="Frutiger Next LT W1G"/>
          <w:lang w:val="en-US"/>
        </w:rPr>
        <w:t>Detail Component</w:t>
      </w:r>
      <w:r w:rsidR="00F01EDB">
        <w:rPr>
          <w:rFonts w:ascii="Frutiger Next LT W1G" w:hAnsi="Frutiger Next LT W1G"/>
          <w:lang w:val="en-US"/>
        </w:rPr>
        <w:t>: sheathing to foundation, dissimilar materials (e.g. CMU to frame wall), wall to balcony floor slab or ceiling, or other detailing in above grade wall construction</w:t>
      </w:r>
      <w:r w:rsidR="00B778EE" w:rsidRPr="00F01EDB">
        <w:rPr>
          <w:rFonts w:ascii="Frutiger Next LT W1G" w:hAnsi="Frutiger Next LT W1G"/>
          <w:lang w:val="en-US"/>
        </w:rPr>
        <w:t xml:space="preserve"> </w:t>
      </w:r>
    </w:p>
    <w:p w14:paraId="25DD2F60" w14:textId="1992E1D8" w:rsidR="008473E6" w:rsidRPr="00C563E0" w:rsidRDefault="00B83BCA" w:rsidP="00F419BC">
      <w:pPr>
        <w:pStyle w:val="Heading7"/>
        <w:rPr>
          <w:rFonts w:ascii="Frutiger Next LT W1G" w:hAnsi="Frutiger Next LT W1G"/>
          <w:lang w:val="en-US"/>
        </w:rPr>
      </w:pPr>
      <w:r w:rsidRPr="00C563E0">
        <w:rPr>
          <w:rFonts w:ascii="Frutiger Next LT W1G" w:hAnsi="Frutiger Next LT W1G"/>
          <w:lang w:val="en-US"/>
        </w:rPr>
        <w:t>StoGuard</w:t>
      </w:r>
      <w:r w:rsidR="007F2959" w:rsidRPr="00C563E0">
        <w:rPr>
          <w:rFonts w:ascii="Frutiger Next LT W1G" w:hAnsi="Frutiger Next LT W1G"/>
          <w:vertAlign w:val="superscript"/>
        </w:rPr>
        <w:t>®</w:t>
      </w:r>
      <w:r w:rsidRPr="00C563E0">
        <w:rPr>
          <w:rFonts w:ascii="Frutiger Next LT W1G" w:hAnsi="Frutiger Next LT W1G"/>
          <w:lang w:val="en-US"/>
        </w:rPr>
        <w:t xml:space="preserve"> </w:t>
      </w:r>
      <w:r w:rsidR="0051589E">
        <w:rPr>
          <w:rFonts w:ascii="Frutiger Next LT W1G" w:hAnsi="Frutiger Next LT W1G"/>
          <w:lang w:val="en-US"/>
        </w:rPr>
        <w:t>Conformable</w:t>
      </w:r>
      <w:r w:rsidRPr="00C563E0">
        <w:rPr>
          <w:rFonts w:ascii="Frutiger Next LT W1G" w:hAnsi="Frutiger Next LT W1G"/>
          <w:lang w:val="en-US"/>
        </w:rPr>
        <w:t xml:space="preserve"> Membrane</w:t>
      </w:r>
      <w:r w:rsidR="00D87D9F" w:rsidRPr="00C563E0">
        <w:rPr>
          <w:rFonts w:ascii="Frutiger Next LT W1G" w:hAnsi="Frutiger Next LT W1G"/>
          <w:lang w:val="en-US"/>
        </w:rPr>
        <w:t xml:space="preserve"> – </w:t>
      </w:r>
      <w:r w:rsidR="008A77A6">
        <w:rPr>
          <w:rFonts w:ascii="Frutiger Next LT W1G" w:hAnsi="Frutiger Next LT W1G"/>
          <w:lang w:val="en-US"/>
        </w:rPr>
        <w:t>self-adhered membrane flashing, rough opening protection, sheathing joint treatment, and transition detailing material</w:t>
      </w:r>
    </w:p>
    <w:p w14:paraId="316F2A8D" w14:textId="77777777" w:rsidR="008473E6" w:rsidRPr="001735BB" w:rsidRDefault="00B83BCA" w:rsidP="00546316">
      <w:pPr>
        <w:pStyle w:val="Heading2"/>
        <w:rPr>
          <w:rFonts w:ascii="Frutiger Next LT W1G Medium" w:hAnsi="Frutiger Next LT W1G Medium"/>
          <w:b w:val="0"/>
          <w:bCs/>
          <w:lang w:val="en-US"/>
        </w:rPr>
      </w:pPr>
      <w:bookmarkStart w:id="46" w:name="_Toc422152260"/>
      <w:r w:rsidRPr="001735BB">
        <w:rPr>
          <w:rFonts w:ascii="Frutiger Next LT W1G Medium" w:hAnsi="Frutiger Next LT W1G Medium"/>
          <w:b w:val="0"/>
          <w:bCs/>
          <w:lang w:val="en-US"/>
        </w:rPr>
        <w:t>INSULATION BOARD</w:t>
      </w:r>
      <w:bookmarkEnd w:id="46"/>
    </w:p>
    <w:p w14:paraId="10C0314D" w14:textId="5A3AA1FD" w:rsidR="008473E6" w:rsidRPr="00B26181" w:rsidRDefault="0063341B" w:rsidP="00A42C8B">
      <w:pPr>
        <w:pStyle w:val="Heading5"/>
        <w:rPr>
          <w:rFonts w:ascii="Frutiger Next LT W1G" w:hAnsi="Frutiger Next LT W1G"/>
        </w:rPr>
      </w:pPr>
      <w:r w:rsidRPr="00B26181">
        <w:rPr>
          <w:rFonts w:ascii="Frutiger Next LT W1G" w:hAnsi="Frutiger Next LT W1G"/>
        </w:rPr>
        <w:t>Rockwool Cavityrock</w:t>
      </w:r>
      <w:r w:rsidRPr="00B26181">
        <w:rPr>
          <w:rFonts w:ascii="Frutiger Next LT W1G" w:hAnsi="Frutiger Next LT W1G"/>
          <w:vertAlign w:val="superscript"/>
          <w:lang w:val="en-US"/>
        </w:rPr>
        <w:t>®</w:t>
      </w:r>
      <w:r w:rsidRPr="00B26181">
        <w:rPr>
          <w:rFonts w:ascii="Frutiger Next LT W1G" w:hAnsi="Frutiger Next LT W1G"/>
          <w:lang w:val="en-US"/>
        </w:rPr>
        <w:t xml:space="preserve"> </w:t>
      </w:r>
      <w:r w:rsidR="004F1C86">
        <w:rPr>
          <w:rFonts w:ascii="Frutiger Next LT W1G" w:hAnsi="Frutiger Next LT W1G"/>
          <w:lang w:val="en-US"/>
        </w:rPr>
        <w:t xml:space="preserve"> or Cavityrock Black </w:t>
      </w:r>
      <w:r w:rsidR="00D83E51" w:rsidRPr="00B26181">
        <w:rPr>
          <w:rFonts w:ascii="Frutiger Next LT W1G" w:hAnsi="Frutiger Next LT W1G"/>
        </w:rPr>
        <w:t>mineral wool</w:t>
      </w:r>
      <w:r w:rsidR="00A673E7" w:rsidRPr="00B26181">
        <w:rPr>
          <w:rFonts w:ascii="Frutiger Next LT W1G" w:hAnsi="Frutiger Next LT W1G"/>
        </w:rPr>
        <w:t xml:space="preserve"> </w:t>
      </w:r>
      <w:r w:rsidR="00B778EE" w:rsidRPr="00B26181">
        <w:rPr>
          <w:rFonts w:ascii="Frutiger Next LT W1G" w:hAnsi="Frutiger Next LT W1G"/>
        </w:rPr>
        <w:t>insulation board in conformance with ASTM C612, Type IV</w:t>
      </w:r>
      <w:r w:rsidR="0005452D" w:rsidRPr="00B26181">
        <w:rPr>
          <w:rFonts w:ascii="Frutiger Next LT W1G" w:hAnsi="Frutiger Next LT W1G"/>
        </w:rPr>
        <w:t xml:space="preserve"> </w:t>
      </w:r>
      <w:r w:rsidR="00887685" w:rsidRPr="00B26181">
        <w:rPr>
          <w:rFonts w:ascii="Frutiger Next LT W1G" w:hAnsi="Frutiger Next LT W1G"/>
        </w:rPr>
        <w:t>requirements</w:t>
      </w:r>
      <w:r w:rsidR="00D83E51" w:rsidRPr="00B26181">
        <w:rPr>
          <w:rFonts w:ascii="Frutiger Next LT W1G" w:hAnsi="Frutiger Next LT W1G"/>
        </w:rPr>
        <w:t>, nominal 4.</w:t>
      </w:r>
      <w:r w:rsidR="003925C1" w:rsidRPr="00B26181">
        <w:rPr>
          <w:rFonts w:ascii="Frutiger Next LT W1G" w:hAnsi="Frutiger Next LT W1G"/>
        </w:rPr>
        <w:t>3</w:t>
      </w:r>
      <w:r w:rsidR="00B778EE" w:rsidRPr="00B26181">
        <w:rPr>
          <w:rFonts w:ascii="Frutiger Next LT W1G" w:hAnsi="Frutiger Next LT W1G"/>
        </w:rPr>
        <w:t xml:space="preserve"> lb/ft</w:t>
      </w:r>
      <w:r w:rsidR="00B778EE" w:rsidRPr="00B26181">
        <w:rPr>
          <w:rFonts w:ascii="Frutiger Next LT W1G" w:hAnsi="Frutiger Next LT W1G"/>
          <w:vertAlign w:val="superscript"/>
        </w:rPr>
        <w:t>3</w:t>
      </w:r>
      <w:r w:rsidR="00B778EE" w:rsidRPr="00B26181">
        <w:rPr>
          <w:rFonts w:ascii="Frutiger Next LT W1G" w:hAnsi="Frutiger Next LT W1G"/>
        </w:rPr>
        <w:t xml:space="preserve"> density</w:t>
      </w:r>
      <w:r w:rsidR="00D83E51" w:rsidRPr="00B26181">
        <w:rPr>
          <w:rFonts w:ascii="Frutiger Next LT W1G" w:hAnsi="Frutiger Next LT W1G"/>
        </w:rPr>
        <w:t xml:space="preserve"> (0.28</w:t>
      </w:r>
      <w:r w:rsidR="00123130" w:rsidRPr="00B26181">
        <w:rPr>
          <w:rFonts w:ascii="Frutiger Next LT W1G" w:hAnsi="Frutiger Next LT W1G"/>
        </w:rPr>
        <w:t xml:space="preserve"> kg/m</w:t>
      </w:r>
      <w:r w:rsidR="00123130" w:rsidRPr="00B26181">
        <w:rPr>
          <w:rFonts w:ascii="Frutiger Next LT W1G" w:hAnsi="Frutiger Next LT W1G"/>
          <w:vertAlign w:val="superscript"/>
        </w:rPr>
        <w:t>3</w:t>
      </w:r>
      <w:r w:rsidR="00123130" w:rsidRPr="00B26181">
        <w:rPr>
          <w:rFonts w:ascii="Frutiger Next LT W1G" w:hAnsi="Frutiger Next LT W1G"/>
        </w:rPr>
        <w:t>)</w:t>
      </w:r>
      <w:r w:rsidR="006A6179" w:rsidRPr="00B26181">
        <w:rPr>
          <w:rFonts w:ascii="Frutiger Next LT W1G" w:hAnsi="Frutiger Next LT W1G"/>
        </w:rPr>
        <w:t xml:space="preserve">, </w:t>
      </w:r>
      <w:r w:rsidR="00123130" w:rsidRPr="00B26181">
        <w:rPr>
          <w:rFonts w:ascii="Frutiger Next LT W1G" w:hAnsi="Frutiger Next LT W1G"/>
        </w:rPr>
        <w:t xml:space="preserve">and </w:t>
      </w:r>
      <w:r w:rsidR="00082976" w:rsidRPr="00B26181">
        <w:rPr>
          <w:rFonts w:ascii="Frutiger Next LT W1G" w:hAnsi="Frutiger Next LT W1G"/>
        </w:rPr>
        <w:t>R-4.3</w:t>
      </w:r>
      <w:r w:rsidR="00123130" w:rsidRPr="00B26181">
        <w:rPr>
          <w:rFonts w:ascii="Frutiger Next LT W1G" w:hAnsi="Frutiger Next LT W1G"/>
        </w:rPr>
        <w:t xml:space="preserve"> per inch</w:t>
      </w:r>
      <w:r w:rsidR="00B778EE" w:rsidRPr="00B26181">
        <w:rPr>
          <w:rFonts w:ascii="Frutiger Next LT W1G" w:hAnsi="Frutiger Next LT W1G"/>
        </w:rPr>
        <w:t xml:space="preserve"> </w:t>
      </w:r>
      <w:r w:rsidR="00082976" w:rsidRPr="00B26181">
        <w:rPr>
          <w:rFonts w:ascii="Frutiger Next LT W1G" w:hAnsi="Frutiger Next LT W1G"/>
        </w:rPr>
        <w:t>(RSI -  0.7</w:t>
      </w:r>
      <w:r w:rsidR="00755E6D" w:rsidRPr="00B26181">
        <w:rPr>
          <w:rFonts w:ascii="Frutiger Next LT W1G" w:hAnsi="Frutiger Next LT W1G"/>
        </w:rPr>
        <w:t>4 per 25mm</w:t>
      </w:r>
      <w:r w:rsidR="006A6179" w:rsidRPr="00B26181">
        <w:rPr>
          <w:rFonts w:ascii="Frutiger Next LT W1G" w:hAnsi="Frutiger Next LT W1G"/>
        </w:rPr>
        <w:t>)</w:t>
      </w:r>
    </w:p>
    <w:p w14:paraId="1E8ACB09" w14:textId="59B4065B" w:rsidR="00802A33" w:rsidRPr="00B26181" w:rsidRDefault="00802A33" w:rsidP="00802A33">
      <w:pPr>
        <w:pStyle w:val="Heading6"/>
        <w:rPr>
          <w:rFonts w:ascii="Frutiger Next LT W1G" w:hAnsi="Frutiger Next LT W1G"/>
        </w:rPr>
      </w:pPr>
      <w:r w:rsidRPr="00B26181">
        <w:rPr>
          <w:rFonts w:ascii="Frutiger Next LT W1G" w:hAnsi="Frutiger Next LT W1G"/>
        </w:rPr>
        <w:t>Minimum 2 inch</w:t>
      </w:r>
      <w:r w:rsidR="00B8672F">
        <w:rPr>
          <w:rFonts w:ascii="Frutiger Next LT W1G" w:hAnsi="Frutiger Next LT W1G"/>
        </w:rPr>
        <w:t xml:space="preserve"> thickness</w:t>
      </w:r>
      <w:r w:rsidRPr="00B26181">
        <w:rPr>
          <w:rFonts w:ascii="Frutiger Next LT W1G" w:hAnsi="Frutiger Next LT W1G"/>
        </w:rPr>
        <w:t xml:space="preserve"> for construction Types I-IV</w:t>
      </w:r>
      <w:r w:rsidR="00B8672F">
        <w:rPr>
          <w:rFonts w:ascii="Frutiger Next LT W1G" w:hAnsi="Frutiger Next LT W1G"/>
        </w:rPr>
        <w:t xml:space="preserve"> is required to satisfy code requirements for NFPA 285 with respect to combustible AWRBs.</w:t>
      </w:r>
    </w:p>
    <w:p w14:paraId="383014CA" w14:textId="656CE6F7" w:rsidR="00D67204" w:rsidRPr="001735BB" w:rsidRDefault="00082976" w:rsidP="00082976">
      <w:pPr>
        <w:pStyle w:val="Heading2"/>
        <w:rPr>
          <w:rFonts w:ascii="Frutiger Next LT W1G Medium" w:hAnsi="Frutiger Next LT W1G Medium"/>
          <w:b w:val="0"/>
          <w:bCs/>
          <w:i/>
          <w:lang w:val="en-US"/>
        </w:rPr>
      </w:pPr>
      <w:bookmarkStart w:id="47" w:name="_Toc422152263"/>
      <w:r w:rsidRPr="001735BB">
        <w:rPr>
          <w:rFonts w:ascii="Frutiger Next LT W1G Medium" w:hAnsi="Frutiger Next LT W1G Medium"/>
          <w:b w:val="0"/>
          <w:bCs/>
          <w:szCs w:val="22"/>
        </w:rPr>
        <w:t>FLOOR LINE FIRE STOP</w:t>
      </w:r>
      <w:r w:rsidR="00D67204" w:rsidRPr="001735BB">
        <w:rPr>
          <w:rFonts w:ascii="Frutiger Next LT W1G Medium" w:hAnsi="Frutiger Next LT W1G Medium"/>
          <w:b w:val="0"/>
          <w:bCs/>
          <w:lang w:val="en-US"/>
        </w:rPr>
        <w:t xml:space="preserve"> </w:t>
      </w:r>
    </w:p>
    <w:p w14:paraId="0706C50F" w14:textId="77777777" w:rsidR="00755E6D" w:rsidRPr="001735BB" w:rsidRDefault="00755E6D" w:rsidP="00755E6D">
      <w:pPr>
        <w:pStyle w:val="Heading2"/>
        <w:numPr>
          <w:ilvl w:val="0"/>
          <w:numId w:val="0"/>
        </w:numPr>
        <w:ind w:left="1134"/>
        <w:rPr>
          <w:rFonts w:ascii="Frutiger Next LT W1G" w:hAnsi="Frutiger Next LT W1G"/>
          <w:i/>
          <w:lang w:val="en-US"/>
        </w:rPr>
      </w:pPr>
      <w:bookmarkStart w:id="48" w:name="_Hlk41476148"/>
      <w:r w:rsidRPr="001735BB">
        <w:rPr>
          <w:rFonts w:ascii="Frutiger Next LT W1G" w:hAnsi="Frutiger Next LT W1G"/>
          <w:b w:val="0"/>
          <w:i/>
          <w:color w:val="0000FF"/>
          <w:sz w:val="20"/>
          <w:szCs w:val="20"/>
          <w:lang w:val="en-US"/>
        </w:rPr>
        <w:t xml:space="preserve">Note: A, B, and C are acceptable alternatives.  </w:t>
      </w:r>
    </w:p>
    <w:bookmarkEnd w:id="48"/>
    <w:p w14:paraId="12812E41" w14:textId="77777777" w:rsidR="00755E6D" w:rsidRPr="001735BB" w:rsidRDefault="00755E6D" w:rsidP="00755E6D">
      <w:pPr>
        <w:pStyle w:val="Heading5"/>
        <w:rPr>
          <w:rFonts w:ascii="Frutiger Next LT W1G" w:hAnsi="Frutiger Next LT W1G"/>
        </w:rPr>
      </w:pPr>
      <w:r w:rsidRPr="001735BB">
        <w:rPr>
          <w:rFonts w:ascii="Frutiger Next LT W1G" w:hAnsi="Frutiger Next LT W1G"/>
        </w:rPr>
        <w:t>Metal fire break</w:t>
      </w:r>
    </w:p>
    <w:p w14:paraId="06C6C506" w14:textId="3689EC17" w:rsidR="00755E6D" w:rsidRPr="00374063" w:rsidRDefault="00755E6D" w:rsidP="00755E6D">
      <w:pPr>
        <w:pStyle w:val="Heading6"/>
        <w:rPr>
          <w:rFonts w:ascii="Frutiger Next LT W1G" w:hAnsi="Frutiger Next LT W1G"/>
        </w:rPr>
      </w:pPr>
      <w:r w:rsidRPr="00374063">
        <w:rPr>
          <w:rFonts w:ascii="Frutiger Next LT W1G" w:hAnsi="Frutiger Next LT W1G"/>
        </w:rPr>
        <w:t xml:space="preserve">Minimum 0.38mm corrosion resistant metal of sufficient dimension to overlap inner face of </w:t>
      </w:r>
      <w:r w:rsidR="001E612A">
        <w:rPr>
          <w:rFonts w:ascii="Frutiger Next LT W1G" w:hAnsi="Frutiger Next LT W1G"/>
        </w:rPr>
        <w:t>fiber-cement panel</w:t>
      </w:r>
    </w:p>
    <w:p w14:paraId="29C29157" w14:textId="471B8B96" w:rsidR="00755E6D" w:rsidRPr="00374063" w:rsidRDefault="00755E6D" w:rsidP="00755E6D">
      <w:pPr>
        <w:pStyle w:val="Heading5"/>
        <w:rPr>
          <w:rFonts w:ascii="Frutiger Next LT W1G" w:hAnsi="Frutiger Next LT W1G"/>
        </w:rPr>
      </w:pPr>
      <w:r w:rsidRPr="00374063">
        <w:rPr>
          <w:rFonts w:ascii="Frutiger Next LT W1G" w:hAnsi="Frutiger Next LT W1G"/>
        </w:rPr>
        <w:t>Composite Fire Break - mineral wool insulation with surface mount intumescent tape:</w:t>
      </w:r>
    </w:p>
    <w:p w14:paraId="284E759F" w14:textId="04F287EB" w:rsidR="00755E6D" w:rsidRPr="007150CF" w:rsidRDefault="00FB0CB7" w:rsidP="00755E6D">
      <w:pPr>
        <w:pStyle w:val="Heading6"/>
        <w:rPr>
          <w:rFonts w:ascii="Frutiger Next LT W1G" w:hAnsi="Frutiger Next LT W1G"/>
        </w:rPr>
      </w:pPr>
      <w:bookmarkStart w:id="49" w:name="_Hlk37657718"/>
      <w:r w:rsidRPr="007150CF">
        <w:rPr>
          <w:rFonts w:ascii="Frutiger Next LT W1G" w:hAnsi="Frutiger Next LT W1G"/>
        </w:rPr>
        <w:t>Sto Lamella</w:t>
      </w:r>
      <w:r w:rsidR="00755E6D" w:rsidRPr="007150CF">
        <w:rPr>
          <w:rFonts w:ascii="Frutiger Next LT W1G" w:hAnsi="Frutiger Next LT W1G"/>
        </w:rPr>
        <w:t xml:space="preserve"> 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883D21"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 xml:space="preserve"> per 25mm)</w:t>
      </w:r>
      <w:r w:rsidR="00F6455D" w:rsidRPr="007150CF">
        <w:rPr>
          <w:rFonts w:ascii="Frutiger Next LT W1G" w:hAnsi="Frutiger Next LT W1G"/>
        </w:rPr>
        <w:t xml:space="preserve"> with glass fibers oriented perpendicular to the plane of the wall</w:t>
      </w:r>
      <w:r w:rsidR="00755E6D" w:rsidRPr="007150CF">
        <w:rPr>
          <w:rFonts w:ascii="Frutiger Next LT W1G" w:hAnsi="Frutiger Next LT W1G"/>
        </w:rPr>
        <w:t>.</w:t>
      </w:r>
    </w:p>
    <w:p w14:paraId="65032562" w14:textId="77777777" w:rsidR="00755E6D" w:rsidRPr="00374063" w:rsidRDefault="00755E6D" w:rsidP="00755E6D">
      <w:pPr>
        <w:pStyle w:val="Heading6"/>
        <w:rPr>
          <w:rFonts w:ascii="Frutiger Next LT W1G" w:hAnsi="Frutiger Next LT W1G"/>
        </w:rPr>
      </w:pPr>
      <w:bookmarkStart w:id="50" w:name="_Hlk37657749"/>
      <w:bookmarkEnd w:id="49"/>
      <w:r w:rsidRPr="00374063">
        <w:rPr>
          <w:rFonts w:ascii="Frutiger Next LT W1G" w:hAnsi="Frutiger Next LT W1G"/>
        </w:rPr>
        <w:lastRenderedPageBreak/>
        <w:t xml:space="preserve">Rolf Kuhn 2mm </w:t>
      </w:r>
      <w:bookmarkStart w:id="51" w:name="_Hlk37744558"/>
      <w:r w:rsidRPr="00374063">
        <w:rPr>
          <w:rFonts w:ascii="Frutiger Next LT W1G" w:hAnsi="Frutiger Next LT W1G"/>
        </w:rPr>
        <w:t>(~1/16in)</w:t>
      </w:r>
      <w:bookmarkEnd w:id="51"/>
      <w:r w:rsidRPr="00374063">
        <w:rPr>
          <w:rFonts w:ascii="Frutiger Next LT W1G" w:hAnsi="Frutiger Next LT W1G"/>
        </w:rPr>
        <w:t xml:space="preserve">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insulation – refer to Sto Details)</w:t>
      </w:r>
    </w:p>
    <w:bookmarkEnd w:id="50"/>
    <w:p w14:paraId="56E8EBAB" w14:textId="77777777" w:rsidR="00755E6D" w:rsidRPr="00374063" w:rsidRDefault="00755E6D" w:rsidP="00755E6D">
      <w:pPr>
        <w:pStyle w:val="Heading5"/>
        <w:rPr>
          <w:rFonts w:ascii="Frutiger Next LT W1G" w:hAnsi="Frutiger Next LT W1G"/>
        </w:rPr>
      </w:pPr>
      <w:r w:rsidRPr="00374063">
        <w:rPr>
          <w:rFonts w:ascii="Frutiger Next LT W1G" w:hAnsi="Frutiger Next LT W1G"/>
        </w:rPr>
        <w:t>Dual Barrier Fire Break – mineral wool insulation with metal fire break and intumescent tape</w:t>
      </w:r>
    </w:p>
    <w:p w14:paraId="40A5D60A" w14:textId="1C8C720F" w:rsidR="00755E6D" w:rsidRPr="007150CF" w:rsidRDefault="00487238" w:rsidP="00755E6D">
      <w:pPr>
        <w:pStyle w:val="Heading6"/>
        <w:rPr>
          <w:rFonts w:ascii="Frutiger Next LT W1G" w:hAnsi="Frutiger Next LT W1G"/>
        </w:rPr>
      </w:pPr>
      <w:r w:rsidRPr="007150CF">
        <w:rPr>
          <w:rFonts w:ascii="Frutiger Next LT W1G" w:hAnsi="Frutiger Next LT W1G"/>
        </w:rPr>
        <w:t xml:space="preserve">Sto Lamella </w:t>
      </w:r>
      <w:r w:rsidR="00755E6D" w:rsidRPr="007150CF">
        <w:rPr>
          <w:rFonts w:ascii="Frutiger Next LT W1G" w:hAnsi="Frutiger Next LT W1G"/>
        </w:rPr>
        <w:t xml:space="preserve">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E972D5"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w:t>
      </w:r>
      <w:r w:rsidR="00F6455D" w:rsidRPr="007150CF">
        <w:rPr>
          <w:rFonts w:ascii="Frutiger Next LT W1G" w:hAnsi="Frutiger Next LT W1G"/>
        </w:rPr>
        <w:t xml:space="preserve"> with glass fibers oriented perpendicular to the plane of the wall</w:t>
      </w:r>
      <w:r w:rsidR="00755E6D" w:rsidRPr="007150CF">
        <w:rPr>
          <w:rFonts w:ascii="Frutiger Next LT W1G" w:hAnsi="Frutiger Next LT W1G"/>
        </w:rPr>
        <w:t>.</w:t>
      </w:r>
    </w:p>
    <w:p w14:paraId="6CCFF6CA" w14:textId="0AE549F9" w:rsidR="00491A45" w:rsidRPr="00835F82" w:rsidRDefault="00755E6D" w:rsidP="00835F82">
      <w:pPr>
        <w:pStyle w:val="Heading6"/>
        <w:rPr>
          <w:rFonts w:ascii="Frutiger Next LT W1G" w:hAnsi="Frutiger Next LT W1G"/>
        </w:rPr>
      </w:pPr>
      <w:r w:rsidRPr="00374063">
        <w:rPr>
          <w:rFonts w:ascii="Frutiger Next LT W1G" w:hAnsi="Frutiger Next LT W1G"/>
        </w:rPr>
        <w:t xml:space="preserve">Minimum 0.38mm corrosion resistant metal of sufficient dimension to overlap inner face of </w:t>
      </w:r>
      <w:r w:rsidR="00236E35" w:rsidRPr="00E46D4C">
        <w:rPr>
          <w:rFonts w:ascii="Frutiger Next LT W1G" w:hAnsi="Frutiger Next LT W1G"/>
        </w:rPr>
        <w:t>fiber cement</w:t>
      </w:r>
      <w:r w:rsidRPr="00E46D4C">
        <w:rPr>
          <w:rFonts w:ascii="Frutiger Next LT W1G" w:hAnsi="Frutiger Next LT W1G"/>
        </w:rPr>
        <w:t xml:space="preserve"> (field applied over insulation – refer to Sto Details)</w:t>
      </w:r>
    </w:p>
    <w:bookmarkEnd w:id="47"/>
    <w:p w14:paraId="343491F7" w14:textId="02850C4F" w:rsidR="00654754" w:rsidRPr="00B15D1E" w:rsidRDefault="00082976" w:rsidP="00491A45">
      <w:pPr>
        <w:pStyle w:val="Heading2"/>
        <w:rPr>
          <w:rFonts w:ascii="Frutiger Next LT W1G Medium" w:hAnsi="Frutiger Next LT W1G Medium"/>
          <w:b w:val="0"/>
          <w:bCs/>
          <w:i/>
          <w:color w:val="0000FF"/>
          <w:sz w:val="20"/>
          <w:szCs w:val="20"/>
        </w:rPr>
      </w:pPr>
      <w:r w:rsidRPr="00B15D1E">
        <w:rPr>
          <w:rFonts w:ascii="Frutiger Next LT W1G Medium" w:hAnsi="Frutiger Next LT W1G Medium"/>
          <w:b w:val="0"/>
          <w:bCs/>
        </w:rPr>
        <w:t>SUB-CONSTRUCTION</w:t>
      </w:r>
    </w:p>
    <w:p w14:paraId="1907F605" w14:textId="331F679D" w:rsidR="006D018C" w:rsidRPr="00B15D1E" w:rsidRDefault="00755E6D" w:rsidP="00654754">
      <w:pPr>
        <w:pStyle w:val="Heading5"/>
        <w:rPr>
          <w:rFonts w:ascii="Frutiger Next LT W1G" w:hAnsi="Frutiger Next LT W1G"/>
          <w:bCs/>
          <w:i/>
          <w:color w:val="0000FF"/>
        </w:rPr>
      </w:pPr>
      <w:r w:rsidRPr="00B15D1E">
        <w:rPr>
          <w:rFonts w:ascii="Frutiger Next LT W1G" w:hAnsi="Frutiger Next LT W1G"/>
          <w:lang w:val="en-US"/>
        </w:rPr>
        <w:t xml:space="preserve">StoVentro™ </w:t>
      </w:r>
      <w:r w:rsidR="006D018C" w:rsidRPr="00B15D1E">
        <w:rPr>
          <w:rFonts w:ascii="Frutiger Next LT W1G" w:hAnsi="Frutiger Next LT W1G"/>
        </w:rPr>
        <w:t xml:space="preserve">Brackets – </w:t>
      </w:r>
    </w:p>
    <w:p w14:paraId="1A253AEB" w14:textId="6272C58B" w:rsidR="00BD57FA" w:rsidRPr="00B15D1E" w:rsidRDefault="00023A3D" w:rsidP="00023A3D">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6175D8EF" w14:textId="071CDF8C" w:rsidR="006D018C" w:rsidRPr="00B15D1E" w:rsidRDefault="006D018C" w:rsidP="006D018C">
      <w:pPr>
        <w:pStyle w:val="Heading7"/>
        <w:rPr>
          <w:rFonts w:ascii="Frutiger Next LT W1G" w:hAnsi="Frutiger Next LT W1G"/>
        </w:rPr>
      </w:pPr>
      <w:r w:rsidRPr="00B15D1E">
        <w:rPr>
          <w:rFonts w:ascii="Frutiger Next LT W1G" w:hAnsi="Frutiger Next LT W1G"/>
        </w:rPr>
        <w:t>Steel: Small (GP) and Large (FP), Zn-Al-Mg galvanized steel</w:t>
      </w:r>
      <w:r w:rsidR="00CD753F" w:rsidRPr="00B15D1E">
        <w:rPr>
          <w:rFonts w:ascii="Frutiger Next LT W1G" w:hAnsi="Frutiger Next LT W1G"/>
        </w:rPr>
        <w:t xml:space="preserve">: </w:t>
      </w:r>
      <w:r w:rsidR="0029726B">
        <w:rPr>
          <w:rFonts w:ascii="Frutiger Next LT W1G" w:hAnsi="Frutiger Next LT W1G"/>
        </w:rPr>
        <w:t>4</w:t>
      </w:r>
      <w:r w:rsidR="00046FDE" w:rsidRPr="00B15D1E">
        <w:rPr>
          <w:rFonts w:ascii="Frutiger Next LT W1G" w:hAnsi="Frutiger Next LT W1G"/>
        </w:rPr>
        <w:t>0-360mm depths (20mm increments)</w:t>
      </w:r>
      <w:r w:rsidR="00255B37">
        <w:rPr>
          <w:rFonts w:ascii="Frutiger Next LT W1G" w:hAnsi="Frutiger Next LT W1G"/>
        </w:rPr>
        <w:t xml:space="preserve"> (1-</w:t>
      </w:r>
      <w:r w:rsidR="00B93F9D">
        <w:rPr>
          <w:rFonts w:ascii="Frutiger Next LT W1G" w:hAnsi="Frutiger Next LT W1G"/>
        </w:rPr>
        <w:t>9/16 to</w:t>
      </w:r>
      <w:r w:rsidR="006953AC">
        <w:rPr>
          <w:rFonts w:ascii="Frutiger Next LT W1G" w:hAnsi="Frutiger Next LT W1G"/>
        </w:rPr>
        <w:t xml:space="preserve"> 14-</w:t>
      </w:r>
      <w:r w:rsidR="00A508E9">
        <w:rPr>
          <w:rFonts w:ascii="Frutiger Next LT W1G" w:hAnsi="Frutiger Next LT W1G"/>
        </w:rPr>
        <w:t>3/16</w:t>
      </w:r>
      <w:r w:rsidR="00DA0224">
        <w:rPr>
          <w:rFonts w:ascii="Frutiger Next LT W1G" w:hAnsi="Frutiger Next LT W1G"/>
        </w:rPr>
        <w:t>”</w:t>
      </w:r>
      <w:r w:rsidR="00A508E9">
        <w:rPr>
          <w:rFonts w:ascii="Frutiger Next LT W1G" w:hAnsi="Frutiger Next LT W1G"/>
        </w:rPr>
        <w:t xml:space="preserve"> in </w:t>
      </w:r>
      <w:r w:rsidR="00DA0224">
        <w:rPr>
          <w:rFonts w:ascii="Frutiger Next LT W1G" w:hAnsi="Frutiger Next LT W1G"/>
        </w:rPr>
        <w:t xml:space="preserve">13/16” increments) </w:t>
      </w:r>
    </w:p>
    <w:p w14:paraId="3A984B5A" w14:textId="42FCB74A" w:rsidR="00755E6D" w:rsidRPr="00B15D1E" w:rsidRDefault="006D018C" w:rsidP="00DD1A40">
      <w:pPr>
        <w:pStyle w:val="Heading7"/>
        <w:rPr>
          <w:rFonts w:ascii="Frutiger Next LT W1G" w:hAnsi="Frutiger Next LT W1G"/>
        </w:rPr>
      </w:pPr>
      <w:r w:rsidRPr="00B15D1E">
        <w:rPr>
          <w:rFonts w:ascii="Frutiger Next LT W1G" w:hAnsi="Frutiger Next LT W1G"/>
        </w:rPr>
        <w:t>Aluminum: Small (GP) and Large (FP)</w:t>
      </w:r>
      <w:r w:rsidR="00046FDE" w:rsidRPr="00B15D1E">
        <w:rPr>
          <w:rFonts w:ascii="Frutiger Next LT W1G" w:hAnsi="Frutiger Next LT W1G"/>
        </w:rPr>
        <w:t>: 40-320mm depths (20mm increments)</w:t>
      </w:r>
    </w:p>
    <w:p w14:paraId="7F8F9F92" w14:textId="013F8BE9" w:rsidR="00755E6D" w:rsidRPr="00B15D1E" w:rsidRDefault="00755E6D" w:rsidP="00755E6D">
      <w:pPr>
        <w:pStyle w:val="Heading5"/>
        <w:rPr>
          <w:rFonts w:ascii="Frutiger Next LT W1G" w:hAnsi="Frutiger Next LT W1G"/>
          <w:lang w:val="en-US"/>
        </w:rPr>
      </w:pPr>
      <w:r w:rsidRPr="00B15D1E">
        <w:rPr>
          <w:rFonts w:ascii="Frutiger Next LT W1G" w:hAnsi="Frutiger Next LT W1G"/>
          <w:lang w:val="en-US"/>
        </w:rPr>
        <w:t>StoVentro™ T-Profile and L-Profile – 2.0mm (~1/16in) aluminum vertical and horizontal profiles</w:t>
      </w:r>
    </w:p>
    <w:p w14:paraId="7DE72668" w14:textId="22202C02" w:rsidR="00755E6D" w:rsidRPr="00B15D1E" w:rsidRDefault="00755E6D" w:rsidP="00755E6D">
      <w:pPr>
        <w:pStyle w:val="Heading5"/>
        <w:rPr>
          <w:rFonts w:ascii="Frutiger Next LT W1G" w:hAnsi="Frutiger Next LT W1G"/>
          <w:lang w:val="en-US"/>
        </w:rPr>
      </w:pPr>
      <w:r w:rsidRPr="00B15D1E">
        <w:rPr>
          <w:rFonts w:ascii="Frutiger Next LT W1G" w:hAnsi="Frutiger Next LT W1G"/>
          <w:lang w:val="en-US"/>
        </w:rPr>
        <w:t>StoVentro</w:t>
      </w:r>
      <w:r w:rsidR="00F6455D" w:rsidRPr="00B15D1E">
        <w:rPr>
          <w:rFonts w:ascii="Frutiger Next LT W1G" w:hAnsi="Frutiger Next LT W1G"/>
          <w:lang w:val="en-US"/>
        </w:rPr>
        <w:t>™</w:t>
      </w:r>
      <w:r w:rsidRPr="00B15D1E">
        <w:rPr>
          <w:rFonts w:ascii="Frutiger Next LT W1G" w:hAnsi="Frutiger Next LT W1G"/>
          <w:lang w:val="en-US"/>
        </w:rPr>
        <w:t xml:space="preserve"> Sub-construction Screw – 5.5x19mm or 22mm (</w:t>
      </w:r>
      <w:bookmarkStart w:id="52" w:name="_Hlk38975199"/>
      <w:r w:rsidRPr="00B15D1E">
        <w:rPr>
          <w:rFonts w:ascii="Frutiger Next LT W1G" w:hAnsi="Frutiger Next LT W1G"/>
          <w:lang w:val="en-US"/>
        </w:rPr>
        <w:t>~</w:t>
      </w:r>
      <w:bookmarkEnd w:id="52"/>
      <w:r w:rsidRPr="00B15D1E">
        <w:rPr>
          <w:rFonts w:ascii="Frutiger Next LT W1G" w:hAnsi="Frutiger Next LT W1G"/>
          <w:lang w:val="en-US"/>
        </w:rPr>
        <w:t>3/16 x ¾ or 7/8in) S8 stainless steel hex head fasteners for securing StoVentro T-Profiles and L-Profiles to StoVentro Brackets</w:t>
      </w:r>
      <w:r w:rsidR="00903772">
        <w:rPr>
          <w:rFonts w:ascii="Frutiger Next LT W1G" w:hAnsi="Frutiger Next LT W1G"/>
          <w:lang w:val="en-US"/>
        </w:rPr>
        <w:t xml:space="preserve"> and </w:t>
      </w:r>
      <w:r w:rsidR="00E766EC">
        <w:rPr>
          <w:rFonts w:ascii="Frutiger Next LT W1G" w:hAnsi="Frutiger Next LT W1G"/>
          <w:lang w:val="en-US"/>
        </w:rPr>
        <w:t xml:space="preserve">horizontal </w:t>
      </w:r>
      <w:r w:rsidR="00903772">
        <w:rPr>
          <w:rFonts w:ascii="Frutiger Next LT W1G" w:hAnsi="Frutiger Next LT W1G"/>
          <w:lang w:val="en-US"/>
        </w:rPr>
        <w:t xml:space="preserve">Agraffe Profiles to </w:t>
      </w:r>
      <w:r w:rsidR="00E766EC">
        <w:rPr>
          <w:rFonts w:ascii="Frutiger Next LT W1G" w:hAnsi="Frutiger Next LT W1G"/>
          <w:lang w:val="en-US"/>
        </w:rPr>
        <w:t>vertical T/L Profiles</w:t>
      </w:r>
    </w:p>
    <w:p w14:paraId="7E241EB7" w14:textId="2890EC1B" w:rsidR="0078320A" w:rsidRPr="008D1F84" w:rsidRDefault="00B341A6" w:rsidP="008316E5">
      <w:pPr>
        <w:pStyle w:val="Heading2"/>
        <w:rPr>
          <w:rFonts w:ascii="Frutiger Next LT W1G Medium" w:hAnsi="Frutiger Next LT W1G Medium"/>
          <w:b w:val="0"/>
          <w:bCs/>
          <w:lang w:val="en-US"/>
        </w:rPr>
      </w:pPr>
      <w:r>
        <w:rPr>
          <w:rFonts w:ascii="Frutiger Next LT W1G Medium" w:hAnsi="Frutiger Next LT W1G Medium"/>
          <w:b w:val="0"/>
          <w:bCs/>
          <w:lang w:val="en-US"/>
        </w:rPr>
        <w:t>FIBER-CEMENT CLADDING PANELS</w:t>
      </w:r>
    </w:p>
    <w:p w14:paraId="4ABB5A53" w14:textId="0F0E344A" w:rsidR="00070A6E" w:rsidRPr="006E0B6C" w:rsidRDefault="00740E31" w:rsidP="0039538C">
      <w:pPr>
        <w:pStyle w:val="Heading5"/>
        <w:rPr>
          <w:rFonts w:ascii="Frutiger Next LT W1G" w:hAnsi="Frutiger Next LT W1G"/>
          <w:lang w:val="en-US"/>
        </w:rPr>
      </w:pPr>
      <w:r w:rsidRPr="006E0B6C">
        <w:rPr>
          <w:rFonts w:ascii="Frutiger Next LT W1G" w:hAnsi="Frutiger Next LT W1G"/>
          <w:lang w:val="en-US"/>
        </w:rPr>
        <w:t>Sto</w:t>
      </w:r>
      <w:r w:rsidR="00755E6D" w:rsidRPr="006E0B6C">
        <w:rPr>
          <w:rFonts w:ascii="Frutiger Next LT W1G" w:hAnsi="Frutiger Next LT W1G"/>
          <w:lang w:val="en-US"/>
        </w:rPr>
        <w:t xml:space="preserve">Ventec </w:t>
      </w:r>
      <w:r w:rsidR="00B5652B" w:rsidRPr="006E0B6C">
        <w:rPr>
          <w:rFonts w:ascii="Frutiger Next LT W1G" w:hAnsi="Frutiger Next LT W1G"/>
          <w:lang w:val="en-US"/>
        </w:rPr>
        <w:t>Fiber Cement</w:t>
      </w:r>
      <w:r w:rsidR="00755E6D" w:rsidRPr="006E0B6C">
        <w:rPr>
          <w:rFonts w:ascii="Frutiger Next LT W1G" w:hAnsi="Frutiger Next LT W1G"/>
          <w:lang w:val="en-US"/>
        </w:rPr>
        <w:t xml:space="preserve"> </w:t>
      </w:r>
      <w:r w:rsidR="000F4FED" w:rsidRPr="006E0B6C">
        <w:rPr>
          <w:rFonts w:ascii="Frutiger Next LT W1G" w:hAnsi="Frutiger Next LT W1G"/>
          <w:lang w:val="en-US"/>
        </w:rPr>
        <w:t xml:space="preserve">– min. 1600 </w:t>
      </w:r>
      <w:r w:rsidR="00E61CF5" w:rsidRPr="006E0B6C">
        <w:rPr>
          <w:rFonts w:ascii="Frutiger Next LT W1G" w:hAnsi="Frutiger Next LT W1G"/>
          <w:lang w:val="en-US"/>
        </w:rPr>
        <w:t>kg/m</w:t>
      </w:r>
      <w:r w:rsidR="00E61CF5" w:rsidRPr="006E0B6C">
        <w:rPr>
          <w:rFonts w:ascii="Frutiger Next LT W1G" w:hAnsi="Frutiger Next LT W1G"/>
          <w:vertAlign w:val="superscript"/>
          <w:lang w:val="en-US"/>
        </w:rPr>
        <w:t>3</w:t>
      </w:r>
      <w:r w:rsidR="00E61CF5" w:rsidRPr="006E0B6C">
        <w:rPr>
          <w:rFonts w:ascii="Frutiger Next LT W1G" w:hAnsi="Frutiger Next LT W1G"/>
          <w:lang w:val="en-US"/>
        </w:rPr>
        <w:t xml:space="preserve"> density, compliant with ASTM C1186 Type A, Grade IV</w:t>
      </w:r>
      <w:r w:rsidR="00BB7284" w:rsidRPr="006E0B6C">
        <w:rPr>
          <w:rFonts w:ascii="Frutiger Next LT W1G" w:hAnsi="Frutiger Next LT W1G"/>
          <w:lang w:val="en-US"/>
        </w:rPr>
        <w:t xml:space="preserve"> and</w:t>
      </w:r>
      <w:r w:rsidR="006E0B6C" w:rsidRPr="006E0B6C">
        <w:rPr>
          <w:rFonts w:ascii="Frutiger Next LT W1G" w:hAnsi="Frutiger Next LT W1G"/>
          <w:lang w:val="en-US"/>
        </w:rPr>
        <w:t xml:space="preserve"> ASTM E136/2652</w:t>
      </w:r>
    </w:p>
    <w:p w14:paraId="748D24BB" w14:textId="77777777" w:rsidR="009A72A4" w:rsidRPr="006E0B6C" w:rsidRDefault="0094092B" w:rsidP="0094092B">
      <w:pPr>
        <w:pStyle w:val="Heading6"/>
        <w:rPr>
          <w:rFonts w:ascii="Frutiger Next LT W1G" w:hAnsi="Frutiger Next LT W1G"/>
          <w:lang w:val="en-US"/>
        </w:rPr>
      </w:pPr>
      <w:r w:rsidRPr="006E0B6C">
        <w:rPr>
          <w:rFonts w:ascii="Frutiger Next LT W1G" w:hAnsi="Frutiger Next LT W1G"/>
          <w:lang w:val="en-US"/>
        </w:rPr>
        <w:t>P</w:t>
      </w:r>
      <w:r w:rsidR="00066925" w:rsidRPr="006E0B6C">
        <w:rPr>
          <w:rFonts w:ascii="Frutiger Next LT W1G" w:hAnsi="Frutiger Next LT W1G"/>
          <w:lang w:val="en-US"/>
        </w:rPr>
        <w:t>rimar</w:t>
      </w:r>
      <w:r w:rsidR="00DF50C3" w:rsidRPr="006E0B6C">
        <w:rPr>
          <w:rFonts w:ascii="Frutiger Next LT W1G" w:hAnsi="Frutiger Next LT W1G"/>
          <w:lang w:val="en-US"/>
        </w:rPr>
        <w:t>a</w:t>
      </w:r>
      <w:r w:rsidR="00066925" w:rsidRPr="006E0B6C">
        <w:rPr>
          <w:rFonts w:ascii="Frutiger Next LT W1G" w:hAnsi="Frutiger Next LT W1G"/>
          <w:lang w:val="en-US"/>
        </w:rPr>
        <w:t xml:space="preserve"> Line (PL)</w:t>
      </w:r>
      <w:r w:rsidR="00DF50C3" w:rsidRPr="006E0B6C">
        <w:rPr>
          <w:rFonts w:ascii="Frutiger Next LT W1G" w:hAnsi="Frutiger Next LT W1G"/>
          <w:lang w:val="en-US"/>
        </w:rPr>
        <w:t xml:space="preserve"> </w:t>
      </w:r>
      <w:r w:rsidR="00F97C02" w:rsidRPr="006E0B6C">
        <w:rPr>
          <w:rFonts w:ascii="Frutiger Next LT W1G" w:hAnsi="Frutiger Next LT W1G"/>
          <w:lang w:val="en-US"/>
        </w:rPr>
        <w:t>–</w:t>
      </w:r>
      <w:r w:rsidR="00DF50C3" w:rsidRPr="006E0B6C">
        <w:rPr>
          <w:rFonts w:ascii="Frutiger Next LT W1G" w:hAnsi="Frutiger Next LT W1G"/>
          <w:lang w:val="en-US"/>
        </w:rPr>
        <w:t xml:space="preserve"> </w:t>
      </w:r>
    </w:p>
    <w:p w14:paraId="75ACEFDA" w14:textId="356E609D" w:rsidR="0094092B" w:rsidRPr="006E0B6C" w:rsidRDefault="009A72A4" w:rsidP="00E04BEB">
      <w:pPr>
        <w:pStyle w:val="Heading7"/>
        <w:rPr>
          <w:rFonts w:ascii="Frutiger Next LT W1G" w:hAnsi="Frutiger Next LT W1G"/>
          <w:lang w:val="en-US"/>
        </w:rPr>
      </w:pPr>
      <w:r w:rsidRPr="006E0B6C">
        <w:rPr>
          <w:rFonts w:ascii="Frutiger Next LT W1G" w:hAnsi="Frutiger Next LT W1G"/>
          <w:lang w:val="en-US"/>
        </w:rPr>
        <w:t>Finish options</w:t>
      </w:r>
      <w:r w:rsidR="00E04BEB" w:rsidRPr="006E0B6C">
        <w:rPr>
          <w:rFonts w:ascii="Frutiger Next LT W1G" w:hAnsi="Frutiger Next LT W1G"/>
          <w:lang w:val="en-US"/>
        </w:rPr>
        <w:t xml:space="preserve">: </w:t>
      </w:r>
      <w:r w:rsidR="00F97C02" w:rsidRPr="006E0B6C">
        <w:rPr>
          <w:rFonts w:ascii="Frutiger Next LT W1G" w:hAnsi="Frutiger Next LT W1G"/>
          <w:lang w:val="en-US"/>
        </w:rPr>
        <w:t>grey body with opaque surface finish</w:t>
      </w:r>
      <w:r w:rsidR="00DA5196">
        <w:rPr>
          <w:rFonts w:ascii="Frutiger Next LT W1G" w:hAnsi="Frutiger Next LT W1G"/>
          <w:lang w:val="en-US"/>
        </w:rPr>
        <w:t xml:space="preserve"> (smooth with light sanding)</w:t>
      </w:r>
      <w:r w:rsidR="00E04BEB" w:rsidRPr="006E0B6C">
        <w:rPr>
          <w:rFonts w:ascii="Frutiger Next LT W1G" w:hAnsi="Frutiger Next LT W1G"/>
          <w:lang w:val="en-US"/>
        </w:rPr>
        <w:t xml:space="preserve"> or </w:t>
      </w:r>
      <w:r w:rsidR="00A64732" w:rsidRPr="006E0B6C">
        <w:rPr>
          <w:rFonts w:ascii="Frutiger Next LT W1G" w:hAnsi="Frutiger Next LT W1G"/>
          <w:lang w:val="en-US"/>
        </w:rPr>
        <w:t xml:space="preserve">integral color with </w:t>
      </w:r>
      <w:r w:rsidR="00EB2BC5" w:rsidRPr="006E0B6C">
        <w:rPr>
          <w:rFonts w:ascii="Frutiger Next LT W1G" w:hAnsi="Frutiger Next LT W1G"/>
          <w:lang w:val="en-US"/>
        </w:rPr>
        <w:t>hydrophobation</w:t>
      </w:r>
      <w:r w:rsidR="00033089" w:rsidRPr="006E0B6C">
        <w:rPr>
          <w:rFonts w:ascii="Frutiger Next LT W1G" w:hAnsi="Frutiger Next LT W1G"/>
          <w:lang w:val="en-US"/>
        </w:rPr>
        <w:t xml:space="preserve"> </w:t>
      </w:r>
    </w:p>
    <w:p w14:paraId="15F28E58" w14:textId="6C2C0E75" w:rsidR="00066925" w:rsidRPr="006E0B6C" w:rsidRDefault="00066925" w:rsidP="00066925">
      <w:pPr>
        <w:pStyle w:val="Heading7"/>
        <w:rPr>
          <w:rFonts w:ascii="Frutiger Next LT W1G" w:hAnsi="Frutiger Next LT W1G"/>
          <w:lang w:val="en-US"/>
        </w:rPr>
      </w:pPr>
      <w:r w:rsidRPr="006E0B6C">
        <w:rPr>
          <w:rFonts w:ascii="Frutiger Next LT W1G" w:hAnsi="Frutiger Next LT W1G"/>
          <w:lang w:val="en-US"/>
        </w:rPr>
        <w:t>Thickness 8 or 10 mm (</w:t>
      </w:r>
      <w:r w:rsidR="003016D1" w:rsidRPr="006E0B6C">
        <w:rPr>
          <w:rFonts w:ascii="Frutiger Next LT W1G" w:hAnsi="Frutiger Next LT W1G"/>
          <w:lang w:val="en-US"/>
        </w:rPr>
        <w:t>5/16 or 3/8 in.)</w:t>
      </w:r>
    </w:p>
    <w:p w14:paraId="5F65D0A9" w14:textId="5C9BF90F" w:rsidR="003016D1" w:rsidRPr="006E0B6C" w:rsidRDefault="003016D1" w:rsidP="00066925">
      <w:pPr>
        <w:pStyle w:val="Heading7"/>
        <w:rPr>
          <w:rFonts w:ascii="Frutiger Next LT W1G" w:hAnsi="Frutiger Next LT W1G"/>
          <w:lang w:val="en-US"/>
        </w:rPr>
      </w:pPr>
      <w:r w:rsidRPr="006E0B6C">
        <w:rPr>
          <w:rFonts w:ascii="Frutiger Next LT W1G" w:hAnsi="Frutiger Next LT W1G"/>
          <w:lang w:val="en-US"/>
        </w:rPr>
        <w:t>Dimensions</w:t>
      </w:r>
      <w:r w:rsidR="00D75CEF" w:rsidRPr="006E0B6C">
        <w:rPr>
          <w:rFonts w:ascii="Frutiger Next LT W1G" w:hAnsi="Frutiger Next LT W1G"/>
          <w:lang w:val="en-US"/>
        </w:rPr>
        <w:t xml:space="preserve"> 4 x 8</w:t>
      </w:r>
      <w:r w:rsidR="001F5330" w:rsidRPr="006E0B6C">
        <w:rPr>
          <w:rFonts w:ascii="Frutiger Next LT W1G" w:hAnsi="Frutiger Next LT W1G"/>
          <w:lang w:val="en-US"/>
        </w:rPr>
        <w:t xml:space="preserve"> feet (1220 x 2440mm)</w:t>
      </w:r>
      <w:r w:rsidR="00D75CEF" w:rsidRPr="006E0B6C">
        <w:rPr>
          <w:rFonts w:ascii="Frutiger Next LT W1G" w:hAnsi="Frutiger Next LT W1G"/>
          <w:lang w:val="en-US"/>
        </w:rPr>
        <w:t xml:space="preserve"> or 4 x</w:t>
      </w:r>
      <w:r w:rsidR="001F5330" w:rsidRPr="006E0B6C">
        <w:rPr>
          <w:rFonts w:ascii="Frutiger Next LT W1G" w:hAnsi="Frutiger Next LT W1G"/>
          <w:lang w:val="en-US"/>
        </w:rPr>
        <w:t xml:space="preserve"> 10 feet (1220 x 3050mm)</w:t>
      </w:r>
    </w:p>
    <w:p w14:paraId="1FD62686" w14:textId="569693B5" w:rsidR="002F4755" w:rsidRPr="006E0B6C" w:rsidRDefault="001F5330" w:rsidP="002F4755">
      <w:pPr>
        <w:pStyle w:val="Heading7"/>
        <w:rPr>
          <w:rFonts w:ascii="Frutiger Next LT W1G" w:hAnsi="Frutiger Next LT W1G"/>
          <w:lang w:val="en-US"/>
        </w:rPr>
      </w:pPr>
      <w:r w:rsidRPr="006E0B6C">
        <w:rPr>
          <w:rFonts w:ascii="Frutiger Next LT W1G" w:hAnsi="Frutiger Next LT W1G"/>
          <w:lang w:val="en-US"/>
        </w:rPr>
        <w:t>Color</w:t>
      </w:r>
      <w:r w:rsidR="001744E9" w:rsidRPr="006E0B6C">
        <w:rPr>
          <w:rFonts w:ascii="Frutiger Next LT W1G" w:hAnsi="Frutiger Next LT W1G"/>
          <w:lang w:val="en-US"/>
        </w:rPr>
        <w:t>(s)</w:t>
      </w:r>
      <w:r w:rsidR="005E32A5" w:rsidRPr="006E0B6C">
        <w:rPr>
          <w:rFonts w:ascii="Frutiger Next LT W1G" w:hAnsi="Frutiger Next LT W1G"/>
          <w:lang w:val="en-US"/>
        </w:rPr>
        <w:t>:</w:t>
      </w:r>
    </w:p>
    <w:p w14:paraId="04550723" w14:textId="7B7D599E" w:rsidR="00AD12D8" w:rsidRPr="006E0B6C" w:rsidRDefault="007F18AE" w:rsidP="00AD12D8">
      <w:pPr>
        <w:pStyle w:val="Heading6"/>
        <w:rPr>
          <w:rFonts w:ascii="Frutiger Next LT W1G" w:hAnsi="Frutiger Next LT W1G"/>
          <w:lang w:val="en-US"/>
        </w:rPr>
      </w:pPr>
      <w:r w:rsidRPr="006E0B6C">
        <w:rPr>
          <w:rFonts w:ascii="Frutiger Next LT W1G" w:hAnsi="Frutiger Next LT W1G"/>
          <w:lang w:val="en-US"/>
        </w:rPr>
        <w:t>S</w:t>
      </w:r>
      <w:r w:rsidR="00DF50C3" w:rsidRPr="006E0B6C">
        <w:rPr>
          <w:rFonts w:ascii="Frutiger Next LT W1G" w:hAnsi="Frutiger Next LT W1G"/>
          <w:lang w:val="en-US"/>
        </w:rPr>
        <w:t>trata</w:t>
      </w:r>
      <w:r w:rsidR="00AD12D8" w:rsidRPr="006E0B6C">
        <w:rPr>
          <w:rFonts w:ascii="Frutiger Next LT W1G" w:hAnsi="Frutiger Next LT W1G"/>
          <w:lang w:val="en-US"/>
        </w:rPr>
        <w:t xml:space="preserve"> Line (</w:t>
      </w:r>
      <w:r w:rsidRPr="006E0B6C">
        <w:rPr>
          <w:rFonts w:ascii="Frutiger Next LT W1G" w:hAnsi="Frutiger Next LT W1G"/>
          <w:lang w:val="en-US"/>
        </w:rPr>
        <w:t>SL)</w:t>
      </w:r>
      <w:r w:rsidR="003661B9" w:rsidRPr="006E0B6C">
        <w:rPr>
          <w:rFonts w:ascii="Frutiger Next LT W1G" w:hAnsi="Frutiger Next LT W1G"/>
          <w:lang w:val="en-US"/>
        </w:rPr>
        <w:t xml:space="preserve"> – Integral colored body with </w:t>
      </w:r>
      <w:r w:rsidR="00F07D1F" w:rsidRPr="006E0B6C">
        <w:rPr>
          <w:rFonts w:ascii="Frutiger Next LT W1G" w:hAnsi="Frutiger Next LT W1G"/>
          <w:lang w:val="en-US"/>
        </w:rPr>
        <w:t xml:space="preserve">extra-smooth, </w:t>
      </w:r>
      <w:r w:rsidR="003661B9" w:rsidRPr="006E0B6C">
        <w:rPr>
          <w:rFonts w:ascii="Frutiger Next LT W1G" w:hAnsi="Frutiger Next LT W1G"/>
          <w:lang w:val="en-US"/>
        </w:rPr>
        <w:t>opaque surface finish</w:t>
      </w:r>
    </w:p>
    <w:p w14:paraId="211DC2A3" w14:textId="77777777" w:rsidR="007F18AE" w:rsidRPr="006E0B6C" w:rsidRDefault="007F18AE" w:rsidP="007F18AE">
      <w:pPr>
        <w:pStyle w:val="Heading7"/>
        <w:rPr>
          <w:rFonts w:ascii="Frutiger Next LT W1G" w:hAnsi="Frutiger Next LT W1G"/>
          <w:lang w:val="en-US"/>
        </w:rPr>
      </w:pPr>
      <w:r w:rsidRPr="006E0B6C">
        <w:rPr>
          <w:rFonts w:ascii="Frutiger Next LT W1G" w:hAnsi="Frutiger Next LT W1G"/>
          <w:lang w:val="en-US"/>
        </w:rPr>
        <w:t>Thickness 8 or 10 mm (5/16 or 3/8 in.)</w:t>
      </w:r>
    </w:p>
    <w:p w14:paraId="0DC0ABC7" w14:textId="77777777" w:rsidR="007F18AE" w:rsidRPr="006E0B6C" w:rsidRDefault="007F18AE" w:rsidP="007F18AE">
      <w:pPr>
        <w:pStyle w:val="Heading7"/>
        <w:rPr>
          <w:rFonts w:ascii="Frutiger Next LT W1G" w:hAnsi="Frutiger Next LT W1G"/>
          <w:lang w:val="en-US"/>
        </w:rPr>
      </w:pPr>
      <w:r w:rsidRPr="006E0B6C">
        <w:rPr>
          <w:rFonts w:ascii="Frutiger Next LT W1G" w:hAnsi="Frutiger Next LT W1G"/>
          <w:lang w:val="en-US"/>
        </w:rPr>
        <w:t>Dimensions 4 x 8 feet (1220 x 2440mm) or 4 x 10 feet (1220 x 3050mm)</w:t>
      </w:r>
    </w:p>
    <w:p w14:paraId="0A61E376" w14:textId="44CEE7D5" w:rsidR="00D97A5D" w:rsidRPr="006E0B6C" w:rsidRDefault="007F18AE" w:rsidP="007F18AE">
      <w:pPr>
        <w:pStyle w:val="Heading7"/>
        <w:rPr>
          <w:rFonts w:ascii="Frutiger Next LT W1G" w:hAnsi="Frutiger Next LT W1G"/>
          <w:lang w:val="en-US"/>
        </w:rPr>
      </w:pPr>
      <w:r w:rsidRPr="006E0B6C">
        <w:rPr>
          <w:rFonts w:ascii="Frutiger Next LT W1G" w:hAnsi="Frutiger Next LT W1G"/>
          <w:lang w:val="en-US"/>
        </w:rPr>
        <w:t>Color</w:t>
      </w:r>
      <w:r w:rsidR="001744E9" w:rsidRPr="006E0B6C">
        <w:rPr>
          <w:rFonts w:ascii="Frutiger Next LT W1G" w:hAnsi="Frutiger Next LT W1G"/>
          <w:lang w:val="en-US"/>
        </w:rPr>
        <w:t>(s)</w:t>
      </w:r>
      <w:r w:rsidRPr="006E0B6C">
        <w:rPr>
          <w:rFonts w:ascii="Frutiger Next LT W1G" w:hAnsi="Frutiger Next LT W1G"/>
          <w:lang w:val="en-US"/>
        </w:rPr>
        <w:t>:</w:t>
      </w:r>
    </w:p>
    <w:p w14:paraId="10850822" w14:textId="77777777" w:rsidR="00A65611" w:rsidRPr="008D1F84" w:rsidRDefault="00B83BCA" w:rsidP="00DE4FA2">
      <w:pPr>
        <w:pStyle w:val="Heading2"/>
        <w:rPr>
          <w:rFonts w:ascii="Frutiger Next LT W1G Medium" w:hAnsi="Frutiger Next LT W1G Medium"/>
          <w:b w:val="0"/>
          <w:bCs/>
          <w:lang w:val="en-US"/>
        </w:rPr>
      </w:pPr>
      <w:bookmarkStart w:id="53" w:name="_Toc422152266"/>
      <w:r w:rsidRPr="008D1F84">
        <w:rPr>
          <w:rFonts w:ascii="Frutiger Next LT W1G Medium" w:hAnsi="Frutiger Next LT W1G Medium"/>
          <w:b w:val="0"/>
          <w:bCs/>
          <w:lang w:val="en-US"/>
        </w:rPr>
        <w:t>ACCESSORIES</w:t>
      </w:r>
      <w:bookmarkEnd w:id="53"/>
    </w:p>
    <w:p w14:paraId="31DE3412" w14:textId="71FFEE65" w:rsidR="00755E6D" w:rsidRPr="008D1F84" w:rsidRDefault="00755E6D" w:rsidP="00080C0A">
      <w:pPr>
        <w:pStyle w:val="Heading5"/>
        <w:rPr>
          <w:rFonts w:ascii="Frutiger Next LT W1G" w:hAnsi="Frutiger Next LT W1G"/>
          <w:lang w:val="en-US"/>
        </w:rPr>
      </w:pPr>
      <w:r w:rsidRPr="008D1F84">
        <w:rPr>
          <w:rFonts w:ascii="Frutiger Next LT W1G" w:hAnsi="Frutiger Next LT W1G"/>
          <w:lang w:val="en-US"/>
        </w:rPr>
        <w:t>Sto Starter Profile PH-K for support of insulation board at base of wall</w:t>
      </w:r>
    </w:p>
    <w:p w14:paraId="68BF9657" w14:textId="3B0AC9F1" w:rsidR="00016D9C" w:rsidRDefault="000E4257" w:rsidP="004C6B17">
      <w:pPr>
        <w:pStyle w:val="Heading5"/>
        <w:rPr>
          <w:rFonts w:ascii="Frutiger Next LT W1G" w:hAnsi="Frutiger Next LT W1G"/>
          <w:lang w:val="en-US"/>
        </w:rPr>
      </w:pPr>
      <w:r>
        <w:rPr>
          <w:rFonts w:ascii="Frutiger Next LT W1G" w:hAnsi="Frutiger Next LT W1G"/>
          <w:lang w:val="en-US"/>
        </w:rPr>
        <w:t>Visib</w:t>
      </w:r>
      <w:r w:rsidR="00016D9C">
        <w:rPr>
          <w:rFonts w:ascii="Frutiger Next LT W1G" w:hAnsi="Frutiger Next LT W1G"/>
          <w:lang w:val="en-US"/>
        </w:rPr>
        <w:t>le Fastening</w:t>
      </w:r>
      <w:r w:rsidR="00DF1C56">
        <w:rPr>
          <w:rFonts w:ascii="Frutiger Next LT W1G" w:hAnsi="Frutiger Next LT W1G"/>
          <w:lang w:val="en-US"/>
        </w:rPr>
        <w:t xml:space="preserve"> – </w:t>
      </w:r>
      <w:r w:rsidR="00912A10" w:rsidRPr="00B15D1E">
        <w:rPr>
          <w:rFonts w:ascii="Frutiger Next LT W1G" w:hAnsi="Frutiger Next LT W1G"/>
          <w:bCs/>
          <w:i/>
          <w:color w:val="0000FF"/>
          <w:lang w:val="en-US"/>
        </w:rPr>
        <w:t xml:space="preserve">select </w:t>
      </w:r>
      <w:r w:rsidR="00912A10">
        <w:rPr>
          <w:rFonts w:ascii="Frutiger Next LT W1G" w:hAnsi="Frutiger Next LT W1G"/>
          <w:bCs/>
          <w:i/>
          <w:color w:val="0000FF"/>
          <w:lang w:val="en-US"/>
        </w:rPr>
        <w:t>one</w:t>
      </w:r>
      <w:r w:rsidR="00912A10" w:rsidRPr="00B15D1E">
        <w:rPr>
          <w:rFonts w:ascii="Frutiger Next LT W1G" w:hAnsi="Frutiger Next LT W1G"/>
          <w:bCs/>
          <w:i/>
          <w:color w:val="0000FF"/>
          <w:lang w:val="en-US"/>
        </w:rPr>
        <w:t xml:space="preserve"> type</w:t>
      </w:r>
    </w:p>
    <w:p w14:paraId="3E495869" w14:textId="4B52B750" w:rsidR="0039538C" w:rsidRPr="00F019D5" w:rsidRDefault="004C6B17" w:rsidP="00016D9C">
      <w:pPr>
        <w:pStyle w:val="Heading6"/>
        <w:rPr>
          <w:rFonts w:ascii="Frutiger Next LT W1G" w:hAnsi="Frutiger Next LT W1G"/>
          <w:lang w:val="en-US"/>
        </w:rPr>
      </w:pPr>
      <w:r w:rsidRPr="00F019D5">
        <w:rPr>
          <w:rFonts w:ascii="Frutiger Next LT W1G" w:hAnsi="Frutiger Next LT W1G"/>
          <w:lang w:val="en-US"/>
        </w:rPr>
        <w:lastRenderedPageBreak/>
        <w:t>Sto</w:t>
      </w:r>
      <w:r w:rsidR="00755E6D" w:rsidRPr="00F019D5">
        <w:rPr>
          <w:rFonts w:ascii="Frutiger Next LT W1G" w:hAnsi="Frutiger Next LT W1G"/>
          <w:lang w:val="en-US"/>
        </w:rPr>
        <w:t>Vent</w:t>
      </w:r>
      <w:r w:rsidR="00B42846" w:rsidRPr="00F019D5">
        <w:rPr>
          <w:rFonts w:ascii="Frutiger Next LT W1G" w:hAnsi="Frutiger Next LT W1G"/>
          <w:lang w:val="en-US"/>
        </w:rPr>
        <w:t>ec</w:t>
      </w:r>
      <w:r w:rsidR="00755E6D" w:rsidRPr="00F019D5">
        <w:rPr>
          <w:rFonts w:ascii="Frutiger Next LT W1G" w:hAnsi="Frutiger Next LT W1G"/>
          <w:lang w:val="en-US"/>
        </w:rPr>
        <w:t xml:space="preserve"> </w:t>
      </w:r>
      <w:r w:rsidR="00E67CA9" w:rsidRPr="00F019D5">
        <w:rPr>
          <w:rFonts w:ascii="Frutiger Next LT W1G" w:hAnsi="Frutiger Next LT W1G"/>
          <w:lang w:val="en-US"/>
        </w:rPr>
        <w:t>Fiber-Cement</w:t>
      </w:r>
      <w:r w:rsidR="00755E6D" w:rsidRPr="00F019D5">
        <w:rPr>
          <w:rFonts w:ascii="Frutiger Next LT W1G" w:hAnsi="Frutiger Next LT W1G"/>
          <w:lang w:val="en-US"/>
        </w:rPr>
        <w:t xml:space="preserve"> Screw - </w:t>
      </w:r>
      <w:r w:rsidR="007E202E" w:rsidRPr="00F019D5">
        <w:rPr>
          <w:rFonts w:ascii="Frutiger Next LT W1G" w:hAnsi="Frutiger Next LT W1G"/>
          <w:lang w:val="en-US"/>
        </w:rPr>
        <w:t>5.5x2</w:t>
      </w:r>
      <w:r w:rsidR="009C1F36" w:rsidRPr="00F019D5">
        <w:rPr>
          <w:rFonts w:ascii="Frutiger Next LT W1G" w:hAnsi="Frutiger Next LT W1G"/>
          <w:lang w:val="en-US"/>
        </w:rPr>
        <w:t>5</w:t>
      </w:r>
      <w:r w:rsidR="007E202E" w:rsidRPr="00F019D5">
        <w:rPr>
          <w:rFonts w:ascii="Frutiger Next LT W1G" w:hAnsi="Frutiger Next LT W1G"/>
          <w:lang w:val="en-US"/>
        </w:rPr>
        <w:t>mm</w:t>
      </w:r>
      <w:r w:rsidR="001521C5" w:rsidRPr="00F019D5">
        <w:rPr>
          <w:rFonts w:ascii="Frutiger Next LT W1G" w:hAnsi="Frutiger Next LT W1G"/>
          <w:lang w:val="en-US"/>
        </w:rPr>
        <w:t xml:space="preserve"> (~3/16 x 1in)</w:t>
      </w:r>
      <w:r w:rsidR="007E202E" w:rsidRPr="00F019D5">
        <w:rPr>
          <w:rFonts w:ascii="Frutiger Next LT W1G" w:hAnsi="Frutiger Next LT W1G"/>
          <w:lang w:val="en-US"/>
        </w:rPr>
        <w:t xml:space="preserve"> </w:t>
      </w:r>
      <w:r w:rsidR="00E67CA9" w:rsidRPr="00F019D5">
        <w:rPr>
          <w:rFonts w:ascii="Frutiger Next LT W1G" w:hAnsi="Frutiger Next LT W1G"/>
          <w:lang w:val="en-US"/>
        </w:rPr>
        <w:t>16mm dome</w:t>
      </w:r>
      <w:r w:rsidR="00585E0D" w:rsidRPr="00F019D5">
        <w:rPr>
          <w:rFonts w:ascii="Frutiger Next LT W1G" w:hAnsi="Frutiger Next LT W1G"/>
          <w:lang w:val="en-US"/>
        </w:rPr>
        <w:t xml:space="preserve"> head fasteners for </w:t>
      </w:r>
      <w:r w:rsidR="00E67CA9" w:rsidRPr="00F019D5">
        <w:rPr>
          <w:rFonts w:ascii="Frutiger Next LT W1G" w:hAnsi="Frutiger Next LT W1G"/>
          <w:lang w:val="en-US"/>
        </w:rPr>
        <w:t>fiber-cement</w:t>
      </w:r>
      <w:r w:rsidR="00585E0D" w:rsidRPr="00F019D5">
        <w:rPr>
          <w:rFonts w:ascii="Frutiger Next LT W1G" w:hAnsi="Frutiger Next LT W1G"/>
          <w:lang w:val="en-US"/>
        </w:rPr>
        <w:t xml:space="preserve"> to profile connection</w:t>
      </w:r>
      <w:r w:rsidR="00E40D32" w:rsidRPr="00F019D5">
        <w:rPr>
          <w:rFonts w:ascii="Frutiger Next LT W1G" w:hAnsi="Frutiger Next LT W1G"/>
          <w:lang w:val="en-US"/>
        </w:rPr>
        <w:t>s</w:t>
      </w:r>
    </w:p>
    <w:p w14:paraId="12539457" w14:textId="6D13749D" w:rsidR="00FA234A" w:rsidRPr="00F019D5" w:rsidRDefault="00312D2C" w:rsidP="00FA234A">
      <w:pPr>
        <w:pStyle w:val="Heading7"/>
        <w:rPr>
          <w:rFonts w:ascii="Frutiger Next LT W1G" w:hAnsi="Frutiger Next LT W1G"/>
          <w:lang w:val="en-US"/>
        </w:rPr>
      </w:pPr>
      <w:r w:rsidRPr="00F019D5">
        <w:rPr>
          <w:rFonts w:ascii="Frutiger Next LT W1G" w:hAnsi="Frutiger Next LT W1G"/>
          <w:lang w:val="en-US"/>
        </w:rPr>
        <w:t xml:space="preserve">Centering Sleeves – </w:t>
      </w:r>
      <w:r w:rsidR="00504A7B" w:rsidRPr="00F019D5">
        <w:rPr>
          <w:rFonts w:ascii="Frutiger Next LT W1G" w:hAnsi="Frutiger Next LT W1G"/>
          <w:lang w:val="en-US"/>
        </w:rPr>
        <w:t>11/</w:t>
      </w:r>
      <w:r w:rsidR="00F072AD" w:rsidRPr="00F019D5">
        <w:rPr>
          <w:rFonts w:ascii="Frutiger Next LT W1G" w:hAnsi="Frutiger Next LT W1G"/>
          <w:lang w:val="en-US"/>
        </w:rPr>
        <w:t xml:space="preserve">8mm </w:t>
      </w:r>
      <w:r w:rsidRPr="00F019D5">
        <w:rPr>
          <w:rFonts w:ascii="Frutiger Next LT W1G" w:hAnsi="Frutiger Next LT W1G"/>
          <w:lang w:val="en-US"/>
        </w:rPr>
        <w:t>fixed point and sliding point</w:t>
      </w:r>
      <w:r w:rsidR="00E40D32" w:rsidRPr="00F019D5">
        <w:rPr>
          <w:rFonts w:ascii="Frutiger Next LT W1G" w:hAnsi="Frutiger Next LT W1G"/>
          <w:lang w:val="en-US"/>
        </w:rPr>
        <w:t xml:space="preserve"> for </w:t>
      </w:r>
      <w:r w:rsidR="00C60058" w:rsidRPr="00F019D5">
        <w:rPr>
          <w:rFonts w:ascii="Frutiger Next LT W1G" w:hAnsi="Frutiger Next LT W1G"/>
          <w:lang w:val="en-US"/>
        </w:rPr>
        <w:t>11mm</w:t>
      </w:r>
      <w:r w:rsidR="002725F6">
        <w:rPr>
          <w:rFonts w:ascii="Frutiger Next LT W1G" w:hAnsi="Frutiger Next LT W1G"/>
          <w:lang w:val="en-US"/>
        </w:rPr>
        <w:t xml:space="preserve"> (7/16”)</w:t>
      </w:r>
      <w:r w:rsidR="00C60058" w:rsidRPr="00F019D5">
        <w:rPr>
          <w:rFonts w:ascii="Frutiger Next LT W1G" w:hAnsi="Frutiger Next LT W1G"/>
          <w:lang w:val="en-US"/>
        </w:rPr>
        <w:t xml:space="preserve"> </w:t>
      </w:r>
      <w:r w:rsidR="00E40D32" w:rsidRPr="00F019D5">
        <w:rPr>
          <w:rFonts w:ascii="Frutiger Next LT W1G" w:hAnsi="Frutiger Next LT W1G"/>
          <w:lang w:val="en-US"/>
        </w:rPr>
        <w:t xml:space="preserve">pre-drilled </w:t>
      </w:r>
      <w:r w:rsidR="00C60058" w:rsidRPr="00F019D5">
        <w:rPr>
          <w:rFonts w:ascii="Frutiger Next LT W1G" w:hAnsi="Frutiger Next LT W1G"/>
          <w:lang w:val="en-US"/>
        </w:rPr>
        <w:t>panel holes</w:t>
      </w:r>
    </w:p>
    <w:p w14:paraId="3C065B56" w14:textId="681F95FF" w:rsidR="00016D9C" w:rsidRPr="007D3E17" w:rsidRDefault="00016D9C" w:rsidP="00016D9C">
      <w:pPr>
        <w:pStyle w:val="Heading6"/>
        <w:rPr>
          <w:rFonts w:ascii="Frutiger Next LT W1G" w:hAnsi="Frutiger Next LT W1G"/>
          <w:lang w:val="en-US"/>
        </w:rPr>
      </w:pPr>
      <w:r w:rsidRPr="00A843AB">
        <w:rPr>
          <w:rFonts w:ascii="Frutiger Next LT W1G" w:hAnsi="Frutiger Next LT W1G"/>
          <w:lang w:val="en-US"/>
        </w:rPr>
        <w:t>StoVent</w:t>
      </w:r>
      <w:r w:rsidR="00B42846" w:rsidRPr="00A843AB">
        <w:rPr>
          <w:rFonts w:ascii="Frutiger Next LT W1G" w:hAnsi="Frutiger Next LT W1G"/>
          <w:lang w:val="en-US"/>
        </w:rPr>
        <w:t>ec</w:t>
      </w:r>
      <w:r w:rsidRPr="00A843AB">
        <w:rPr>
          <w:rFonts w:ascii="Frutiger Next LT W1G" w:hAnsi="Frutiger Next LT W1G"/>
          <w:lang w:val="en-US"/>
        </w:rPr>
        <w:t xml:space="preserve"> Fiber-Cement Rivet </w:t>
      </w:r>
      <w:r w:rsidR="00A57CB1" w:rsidRPr="00A843AB">
        <w:rPr>
          <w:rFonts w:ascii="Frutiger Next LT W1G" w:hAnsi="Frutiger Next LT W1G"/>
          <w:lang w:val="en-US"/>
        </w:rPr>
        <w:t>–</w:t>
      </w:r>
      <w:r w:rsidRPr="00A843AB">
        <w:rPr>
          <w:rFonts w:ascii="Frutiger Next LT W1G" w:hAnsi="Frutiger Next LT W1G"/>
          <w:lang w:val="en-US"/>
        </w:rPr>
        <w:t xml:space="preserve"> </w:t>
      </w:r>
      <w:r w:rsidR="00A57CB1" w:rsidRPr="00A843AB">
        <w:rPr>
          <w:rFonts w:ascii="Frutiger Next LT W1G" w:hAnsi="Frutiger Next LT W1G"/>
          <w:lang w:val="en-US"/>
        </w:rPr>
        <w:t>5x18</w:t>
      </w:r>
      <w:r w:rsidR="0049142E" w:rsidRPr="00A843AB">
        <w:rPr>
          <w:rFonts w:ascii="Frutiger Next LT W1G" w:hAnsi="Frutiger Next LT W1G"/>
          <w:lang w:val="en-US"/>
        </w:rPr>
        <w:t xml:space="preserve">mm </w:t>
      </w:r>
      <w:r w:rsidR="00697414" w:rsidRPr="00A843AB">
        <w:rPr>
          <w:rFonts w:ascii="Frutiger Next LT W1G" w:hAnsi="Frutiger Next LT W1G"/>
          <w:lang w:val="en-US"/>
        </w:rPr>
        <w:t>SSO D-</w:t>
      </w:r>
      <w:r w:rsidR="0049142E" w:rsidRPr="00A843AB">
        <w:rPr>
          <w:rFonts w:ascii="Frutiger Next LT W1G" w:hAnsi="Frutiger Next LT W1G"/>
          <w:lang w:val="en-US"/>
        </w:rPr>
        <w:t xml:space="preserve">15mm </w:t>
      </w:r>
      <w:r w:rsidR="00062594" w:rsidRPr="00A843AB">
        <w:rPr>
          <w:rFonts w:ascii="Frutiger Next LT W1G" w:hAnsi="Frutiger Next LT W1G"/>
          <w:lang w:val="en-US"/>
        </w:rPr>
        <w:t>dome head</w:t>
      </w:r>
      <w:r w:rsidR="00C871ED" w:rsidRPr="00A843AB">
        <w:rPr>
          <w:rFonts w:ascii="Frutiger Next LT W1G" w:hAnsi="Frutiger Next LT W1G"/>
          <w:lang w:val="en-US"/>
        </w:rPr>
        <w:t xml:space="preserve"> fasteners for fiber-cement to </w:t>
      </w:r>
      <w:r w:rsidR="00C871ED" w:rsidRPr="007D3E17">
        <w:rPr>
          <w:rFonts w:ascii="Frutiger Next LT W1G" w:hAnsi="Frutiger Next LT W1G"/>
          <w:lang w:val="en-US"/>
        </w:rPr>
        <w:t>profile connection</w:t>
      </w:r>
    </w:p>
    <w:p w14:paraId="1329DBF8" w14:textId="57C2FA22" w:rsidR="007D3E17" w:rsidRPr="007D3E17" w:rsidRDefault="00DC37F4" w:rsidP="007D3E17">
      <w:pPr>
        <w:pStyle w:val="Heading7"/>
        <w:rPr>
          <w:rFonts w:ascii="Frutiger Next LT W1G" w:hAnsi="Frutiger Next LT W1G"/>
          <w:lang w:val="en-US"/>
        </w:rPr>
      </w:pPr>
      <w:r w:rsidRPr="007D3E17">
        <w:rPr>
          <w:rFonts w:ascii="Frutiger Next LT W1G" w:hAnsi="Frutiger Next LT W1G"/>
          <w:lang w:val="en-US"/>
        </w:rPr>
        <w:t>Fixed point sleeves</w:t>
      </w:r>
      <w:r w:rsidR="001920DD" w:rsidRPr="007D3E17">
        <w:rPr>
          <w:rFonts w:ascii="Frutiger Next LT W1G" w:hAnsi="Frutiger Next LT W1G"/>
          <w:lang w:val="en-US"/>
        </w:rPr>
        <w:t xml:space="preserve"> - </w:t>
      </w:r>
      <w:r w:rsidR="00C60058" w:rsidRPr="007D3E17">
        <w:rPr>
          <w:rFonts w:ascii="Frutiger Next LT W1G" w:hAnsi="Frutiger Next LT W1G"/>
          <w:lang w:val="en-US"/>
        </w:rPr>
        <w:t>9.</w:t>
      </w:r>
      <w:r w:rsidR="000A33CE" w:rsidRPr="007D3E17">
        <w:rPr>
          <w:rFonts w:ascii="Frutiger Next LT W1G" w:hAnsi="Frutiger Next LT W1G"/>
          <w:lang w:val="en-US"/>
        </w:rPr>
        <w:t>9</w:t>
      </w:r>
      <w:r w:rsidR="001920DD" w:rsidRPr="007D3E17">
        <w:rPr>
          <w:rFonts w:ascii="Frutiger Next LT W1G" w:hAnsi="Frutiger Next LT W1G"/>
          <w:lang w:val="en-US"/>
        </w:rPr>
        <w:t>x</w:t>
      </w:r>
      <w:r w:rsidR="00B93611" w:rsidRPr="007D3E17">
        <w:rPr>
          <w:rFonts w:ascii="Frutiger Next LT W1G" w:hAnsi="Frutiger Next LT W1G"/>
          <w:lang w:val="en-US"/>
        </w:rPr>
        <w:t>7.7</w:t>
      </w:r>
      <w:r w:rsidR="00C60058" w:rsidRPr="007D3E17">
        <w:rPr>
          <w:rFonts w:ascii="Frutiger Next LT W1G" w:hAnsi="Frutiger Next LT W1G"/>
          <w:lang w:val="en-US"/>
        </w:rPr>
        <w:t xml:space="preserve">mm </w:t>
      </w:r>
      <w:r w:rsidR="001920DD" w:rsidRPr="007D3E17">
        <w:rPr>
          <w:rFonts w:ascii="Frutiger Next LT W1G" w:hAnsi="Frutiger Next LT W1G"/>
          <w:lang w:val="en-US"/>
        </w:rPr>
        <w:t xml:space="preserve">- </w:t>
      </w:r>
      <w:r w:rsidR="00C60058" w:rsidRPr="007D3E17">
        <w:rPr>
          <w:rFonts w:ascii="Frutiger Next LT W1G" w:hAnsi="Frutiger Next LT W1G"/>
          <w:lang w:val="en-US"/>
        </w:rPr>
        <w:t>for 10</w:t>
      </w:r>
      <w:r w:rsidR="00786AFB" w:rsidRPr="007D3E17">
        <w:rPr>
          <w:rFonts w:ascii="Frutiger Next LT W1G" w:hAnsi="Frutiger Next LT W1G"/>
          <w:lang w:val="en-US"/>
        </w:rPr>
        <w:t xml:space="preserve">mm </w:t>
      </w:r>
      <w:r w:rsidR="00140E08">
        <w:rPr>
          <w:rFonts w:ascii="Frutiger Next LT W1G" w:hAnsi="Frutiger Next LT W1G"/>
          <w:lang w:val="en-US"/>
        </w:rPr>
        <w:t xml:space="preserve">(13/32”) </w:t>
      </w:r>
      <w:r w:rsidR="00786AFB" w:rsidRPr="007D3E17">
        <w:rPr>
          <w:rFonts w:ascii="Frutiger Next LT W1G" w:hAnsi="Frutiger Next LT W1G"/>
          <w:lang w:val="en-US"/>
        </w:rPr>
        <w:t>pre-drilled panel holes</w:t>
      </w:r>
    </w:p>
    <w:p w14:paraId="650D55E7" w14:textId="0FF0A8FC" w:rsidR="007B27EC" w:rsidRPr="006E0B6C" w:rsidRDefault="007B27EC" w:rsidP="00945958">
      <w:pPr>
        <w:pStyle w:val="Heading5"/>
        <w:rPr>
          <w:rFonts w:ascii="Frutiger Next LT W1G" w:hAnsi="Frutiger Next LT W1G"/>
          <w:lang w:val="en-US"/>
        </w:rPr>
      </w:pPr>
      <w:r w:rsidRPr="006E0B6C">
        <w:rPr>
          <w:rFonts w:ascii="Frutiger Next LT W1G" w:hAnsi="Frutiger Next LT W1G"/>
          <w:lang w:val="en-US"/>
        </w:rPr>
        <w:t xml:space="preserve">EPDM foam tape </w:t>
      </w:r>
      <w:r w:rsidR="00945958" w:rsidRPr="006E0B6C">
        <w:rPr>
          <w:rFonts w:ascii="Frutiger Next LT W1G" w:hAnsi="Frutiger Next LT W1G"/>
          <w:lang w:val="en-US"/>
        </w:rPr>
        <w:t>(</w:t>
      </w:r>
      <w:r w:rsidR="00945958" w:rsidRPr="006E0B6C">
        <w:rPr>
          <w:rFonts w:ascii="Frutiger Next LT W1G" w:hAnsi="Frutiger Next LT W1G"/>
          <w:i/>
          <w:iCs/>
          <w:lang w:val="en-US"/>
        </w:rPr>
        <w:t>required for visible fixing options)</w:t>
      </w:r>
      <w:r w:rsidR="00945958" w:rsidRPr="006E0B6C">
        <w:rPr>
          <w:rFonts w:ascii="Frutiger Next LT W1G" w:hAnsi="Frutiger Next LT W1G"/>
          <w:lang w:val="en-US"/>
        </w:rPr>
        <w:t xml:space="preserve"> </w:t>
      </w:r>
      <w:r w:rsidRPr="006E0B6C">
        <w:rPr>
          <w:rFonts w:ascii="Frutiger Next LT W1G" w:hAnsi="Frutiger Next LT W1G"/>
          <w:lang w:val="en-US"/>
        </w:rPr>
        <w:t xml:space="preserve">– 1 in. width x 1/8 in. thick – self-adhered </w:t>
      </w:r>
      <w:r w:rsidR="007D3E17" w:rsidRPr="006E0B6C">
        <w:rPr>
          <w:rFonts w:ascii="Frutiger Next LT W1G" w:hAnsi="Frutiger Next LT W1G"/>
          <w:lang w:val="en-US"/>
        </w:rPr>
        <w:t>to StoVentro L and T Profiles</w:t>
      </w:r>
    </w:p>
    <w:p w14:paraId="3D0126E7" w14:textId="40DCCBED" w:rsidR="00B346D6" w:rsidRPr="006E0B6C" w:rsidRDefault="00B346D6" w:rsidP="007D3E17">
      <w:pPr>
        <w:pStyle w:val="Heading5"/>
        <w:rPr>
          <w:rFonts w:ascii="Frutiger Next LT W1G" w:hAnsi="Frutiger Next LT W1G"/>
          <w:lang w:val="en-US"/>
        </w:rPr>
      </w:pPr>
      <w:r w:rsidRPr="006E0B6C">
        <w:rPr>
          <w:rFonts w:ascii="Frutiger Next LT W1G" w:hAnsi="Frutiger Next LT W1G"/>
          <w:lang w:val="en-US"/>
        </w:rPr>
        <w:t xml:space="preserve">Concealed Fastening </w:t>
      </w:r>
      <w:r w:rsidR="00C418BC" w:rsidRPr="006E0B6C">
        <w:rPr>
          <w:rFonts w:ascii="Frutiger Next LT W1G" w:hAnsi="Frutiger Next LT W1G"/>
          <w:lang w:val="en-US"/>
        </w:rPr>
        <w:t>(</w:t>
      </w:r>
      <w:r w:rsidR="00C418BC" w:rsidRPr="006E0B6C">
        <w:rPr>
          <w:rFonts w:ascii="Frutiger Next LT W1G" w:hAnsi="Frutiger Next LT W1G"/>
          <w:i/>
          <w:iCs/>
          <w:lang w:val="en-US"/>
        </w:rPr>
        <w:t>10mm thick fiber-cement required</w:t>
      </w:r>
      <w:r w:rsidR="0063031E" w:rsidRPr="006E0B6C">
        <w:rPr>
          <w:rFonts w:ascii="Frutiger Next LT W1G" w:hAnsi="Frutiger Next LT W1G"/>
          <w:i/>
          <w:iCs/>
          <w:lang w:val="en-US"/>
        </w:rPr>
        <w:t>, fabrication service required</w:t>
      </w:r>
      <w:r w:rsidR="003A7C76" w:rsidRPr="006E0B6C">
        <w:rPr>
          <w:rFonts w:ascii="Frutiger Next LT W1G" w:hAnsi="Frutiger Next LT W1G"/>
          <w:i/>
          <w:iCs/>
          <w:lang w:val="en-US"/>
        </w:rPr>
        <w:t xml:space="preserve"> </w:t>
      </w:r>
      <w:r w:rsidR="00C418BC" w:rsidRPr="006E0B6C">
        <w:rPr>
          <w:rFonts w:ascii="Frutiger Next LT W1G" w:hAnsi="Frutiger Next LT W1G"/>
          <w:lang w:val="en-US"/>
        </w:rPr>
        <w:t>)</w:t>
      </w:r>
    </w:p>
    <w:p w14:paraId="5C83BF13" w14:textId="0DE6A646" w:rsidR="00B346D6" w:rsidRPr="006E0B6C" w:rsidRDefault="00A843AB" w:rsidP="00B346D6">
      <w:pPr>
        <w:pStyle w:val="Heading6"/>
        <w:rPr>
          <w:rFonts w:ascii="Frutiger Next LT W1G" w:hAnsi="Frutiger Next LT W1G"/>
          <w:lang w:val="en-US"/>
        </w:rPr>
      </w:pPr>
      <w:r w:rsidRPr="006E0B6C">
        <w:rPr>
          <w:rFonts w:ascii="Frutiger Next LT W1G" w:hAnsi="Frutiger Next LT W1G"/>
          <w:lang w:val="en-US"/>
        </w:rPr>
        <w:t xml:space="preserve">StoVentec Fiber-Cement </w:t>
      </w:r>
      <w:r w:rsidR="001D5F38" w:rsidRPr="006E0B6C">
        <w:rPr>
          <w:rFonts w:ascii="Frutiger Next LT W1G" w:hAnsi="Frutiger Next LT W1G"/>
          <w:lang w:val="en-US"/>
        </w:rPr>
        <w:t xml:space="preserve">Hidden Anchor – SFS TUF-S 6x9 </w:t>
      </w:r>
      <w:r w:rsidR="00C418BC" w:rsidRPr="006E0B6C">
        <w:rPr>
          <w:rFonts w:ascii="Frutiger Next LT W1G" w:hAnsi="Frutiger Next LT W1G"/>
          <w:lang w:val="en-US"/>
        </w:rPr>
        <w:t>for 7mm pre-drill</w:t>
      </w:r>
    </w:p>
    <w:p w14:paraId="39D5DDF3" w14:textId="40F44888" w:rsidR="00BD2783" w:rsidRPr="006E0B6C" w:rsidRDefault="00BD2783" w:rsidP="00B346D6">
      <w:pPr>
        <w:pStyle w:val="Heading6"/>
        <w:rPr>
          <w:rFonts w:ascii="Frutiger Next LT W1G" w:hAnsi="Frutiger Next LT W1G"/>
          <w:lang w:val="en-US"/>
        </w:rPr>
      </w:pPr>
      <w:r w:rsidRPr="006E0B6C">
        <w:rPr>
          <w:rFonts w:ascii="Frutiger Next LT W1G" w:hAnsi="Frutiger Next LT W1G"/>
          <w:lang w:val="en-US"/>
        </w:rPr>
        <w:t>StoVentro Carrier Profile Hangers</w:t>
      </w:r>
      <w:r w:rsidR="00EE414E" w:rsidRPr="006E0B6C">
        <w:rPr>
          <w:rFonts w:ascii="Frutiger Next LT W1G" w:hAnsi="Frutiger Next LT W1G"/>
          <w:lang w:val="en-US"/>
        </w:rPr>
        <w:t xml:space="preserve"> </w:t>
      </w:r>
      <w:r w:rsidR="00B41D31" w:rsidRPr="006E0B6C">
        <w:rPr>
          <w:rFonts w:ascii="Frutiger Next LT W1G" w:hAnsi="Frutiger Next LT W1G"/>
          <w:lang w:val="en-US"/>
        </w:rPr>
        <w:t>–</w:t>
      </w:r>
      <w:r w:rsidR="00EE414E" w:rsidRPr="006E0B6C">
        <w:rPr>
          <w:rFonts w:ascii="Frutiger Next LT W1G" w:hAnsi="Frutiger Next LT W1G"/>
          <w:lang w:val="en-US"/>
        </w:rPr>
        <w:t xml:space="preserve"> </w:t>
      </w:r>
      <w:r w:rsidR="00B41D31" w:rsidRPr="006E0B6C">
        <w:rPr>
          <w:rFonts w:ascii="Frutiger Next LT W1G" w:hAnsi="Frutiger Next LT W1G"/>
          <w:lang w:val="en-US"/>
        </w:rPr>
        <w:t>4” (102mm) wide</w:t>
      </w:r>
      <w:r w:rsidR="00642BE9" w:rsidRPr="006E0B6C">
        <w:rPr>
          <w:rFonts w:ascii="Frutiger Next LT W1G" w:hAnsi="Frutiger Next LT W1G"/>
          <w:lang w:val="en-US"/>
        </w:rPr>
        <w:t xml:space="preserve"> aluminum profiles affixed to the rear surface of a </w:t>
      </w:r>
      <w:r w:rsidR="00267284" w:rsidRPr="006E0B6C">
        <w:rPr>
          <w:rFonts w:ascii="Frutiger Next LT W1G" w:hAnsi="Frutiger Next LT W1G"/>
          <w:lang w:val="en-US"/>
        </w:rPr>
        <w:t>fiber-cement panel with TUF-S 6x9 hidden anchors</w:t>
      </w:r>
    </w:p>
    <w:p w14:paraId="5817BE54" w14:textId="43B43966" w:rsidR="00BD2783" w:rsidRPr="006E0B6C" w:rsidRDefault="00BD2783" w:rsidP="00B346D6">
      <w:pPr>
        <w:pStyle w:val="Heading6"/>
        <w:rPr>
          <w:rFonts w:ascii="Frutiger Next LT W1G" w:hAnsi="Frutiger Next LT W1G"/>
          <w:lang w:val="en-US"/>
        </w:rPr>
      </w:pPr>
      <w:r w:rsidRPr="006E0B6C">
        <w:rPr>
          <w:rFonts w:ascii="Frutiger Next LT W1G" w:hAnsi="Frutiger Next LT W1G"/>
          <w:lang w:val="en-US"/>
        </w:rPr>
        <w:t>StoVentro Agraffe Profiles</w:t>
      </w:r>
      <w:r w:rsidR="00267284" w:rsidRPr="006E0B6C">
        <w:rPr>
          <w:rFonts w:ascii="Frutiger Next LT W1G" w:hAnsi="Frutiger Next LT W1G"/>
          <w:lang w:val="en-US"/>
        </w:rPr>
        <w:t xml:space="preserve"> – </w:t>
      </w:r>
      <w:r w:rsidR="00C81567" w:rsidRPr="006E0B6C">
        <w:rPr>
          <w:rFonts w:ascii="Frutiger Next LT W1G" w:hAnsi="Frutiger Next LT W1G"/>
          <w:lang w:val="en-US"/>
        </w:rPr>
        <w:t>9’-10” (</w:t>
      </w:r>
      <w:r w:rsidR="00267284" w:rsidRPr="006E0B6C">
        <w:rPr>
          <w:rFonts w:ascii="Frutiger Next LT W1G" w:hAnsi="Frutiger Next LT W1G"/>
          <w:lang w:val="en-US"/>
        </w:rPr>
        <w:t>3m</w:t>
      </w:r>
      <w:r w:rsidR="00C81567" w:rsidRPr="006E0B6C">
        <w:rPr>
          <w:rFonts w:ascii="Frutiger Next LT W1G" w:hAnsi="Frutiger Next LT W1G"/>
          <w:lang w:val="en-US"/>
        </w:rPr>
        <w:t xml:space="preserve">) </w:t>
      </w:r>
      <w:r w:rsidR="00744C5E" w:rsidRPr="006E0B6C">
        <w:rPr>
          <w:rFonts w:ascii="Frutiger Next LT W1G" w:hAnsi="Frutiger Next LT W1G"/>
          <w:lang w:val="en-US"/>
        </w:rPr>
        <w:t xml:space="preserve">horizontal </w:t>
      </w:r>
      <w:r w:rsidR="00C81567" w:rsidRPr="006E0B6C">
        <w:rPr>
          <w:rFonts w:ascii="Frutiger Next LT W1G" w:hAnsi="Frutiger Next LT W1G"/>
          <w:lang w:val="en-US"/>
        </w:rPr>
        <w:t>aluminum profiles anchored to vert</w:t>
      </w:r>
      <w:r w:rsidR="00744C5E" w:rsidRPr="006E0B6C">
        <w:rPr>
          <w:rFonts w:ascii="Frutiger Next LT W1G" w:hAnsi="Frutiger Next LT W1G"/>
          <w:lang w:val="en-US"/>
        </w:rPr>
        <w:t>ical StoVentro L and T Profiles</w:t>
      </w:r>
      <w:r w:rsidR="00267284" w:rsidRPr="006E0B6C">
        <w:rPr>
          <w:rFonts w:ascii="Frutiger Next LT W1G" w:hAnsi="Frutiger Next LT W1G"/>
          <w:lang w:val="en-US"/>
        </w:rPr>
        <w:t xml:space="preserve"> </w:t>
      </w:r>
    </w:p>
    <w:p w14:paraId="1AE8492B" w14:textId="0388088E" w:rsidR="005D3107" w:rsidRPr="006E0B6C" w:rsidRDefault="005D3107" w:rsidP="004C6B17">
      <w:pPr>
        <w:pStyle w:val="Heading5"/>
        <w:rPr>
          <w:rFonts w:ascii="Frutiger Next LT W1G" w:hAnsi="Frutiger Next LT W1G"/>
          <w:lang w:val="en-US"/>
        </w:rPr>
      </w:pPr>
      <w:r w:rsidRPr="006E0B6C">
        <w:rPr>
          <w:rFonts w:ascii="Frutiger Next LT W1G" w:hAnsi="Frutiger Next LT W1G"/>
          <w:lang w:val="en-US"/>
        </w:rPr>
        <w:t>Sto Ventilation Profile</w:t>
      </w:r>
      <w:r w:rsidR="00755E6D" w:rsidRPr="006E0B6C">
        <w:rPr>
          <w:rFonts w:ascii="Frutiger Next LT W1G" w:hAnsi="Frutiger Next LT W1G"/>
          <w:lang w:val="en-US"/>
        </w:rPr>
        <w:t xml:space="preserve"> (ALU 30/40, ALU 40/100) for ventilation at base of wall </w:t>
      </w:r>
    </w:p>
    <w:p w14:paraId="1ED184D8" w14:textId="7C1303DD" w:rsidR="003D30C1" w:rsidRPr="006E0B6C" w:rsidRDefault="003D30C1" w:rsidP="0039538C">
      <w:pPr>
        <w:pStyle w:val="Heading5"/>
        <w:rPr>
          <w:rFonts w:ascii="Frutiger Next LT W1G" w:hAnsi="Frutiger Next LT W1G"/>
          <w:lang w:val="en-US"/>
        </w:rPr>
      </w:pPr>
      <w:r w:rsidRPr="006E0B6C">
        <w:rPr>
          <w:rFonts w:ascii="Frutiger Next LT W1G" w:hAnsi="Frutiger Next LT W1G"/>
          <w:lang w:val="en-US"/>
        </w:rPr>
        <w:t>Stainless steel flashing</w:t>
      </w:r>
      <w:r w:rsidR="007A0717" w:rsidRPr="006E0B6C">
        <w:rPr>
          <w:rFonts w:ascii="Frutiger Next LT W1G" w:hAnsi="Frutiger Next LT W1G"/>
          <w:lang w:val="en-US"/>
        </w:rPr>
        <w:t>,</w:t>
      </w:r>
      <w:r w:rsidR="00E20F64" w:rsidRPr="006E0B6C">
        <w:rPr>
          <w:rFonts w:ascii="Frutiger Next LT W1G" w:hAnsi="Frutiger Next LT W1G"/>
          <w:lang w:val="en-US"/>
        </w:rPr>
        <w:t xml:space="preserve"> </w:t>
      </w:r>
      <w:r w:rsidRPr="006E0B6C">
        <w:rPr>
          <w:rFonts w:ascii="Frutiger Next LT W1G" w:hAnsi="Frutiger Next LT W1G"/>
          <w:lang w:val="en-US"/>
        </w:rPr>
        <w:t>trim</w:t>
      </w:r>
      <w:r w:rsidR="00E20F64" w:rsidRPr="006E0B6C">
        <w:rPr>
          <w:rFonts w:ascii="Frutiger Next LT W1G" w:hAnsi="Frutiger Next LT W1G"/>
          <w:lang w:val="en-US"/>
        </w:rPr>
        <w:t xml:space="preserve"> </w:t>
      </w:r>
      <w:r w:rsidR="00C35375" w:rsidRPr="006E0B6C">
        <w:rPr>
          <w:rFonts w:ascii="Frutiger Next LT W1G" w:hAnsi="Frutiger Next LT W1G"/>
          <w:lang w:val="en-US"/>
        </w:rPr>
        <w:t>and corners</w:t>
      </w:r>
      <w:r w:rsidRPr="006E0B6C">
        <w:rPr>
          <w:rFonts w:ascii="Frutiger Next LT W1G" w:hAnsi="Frutiger Next LT W1G"/>
          <w:lang w:val="en-US"/>
        </w:rPr>
        <w:t xml:space="preserve"> (by others)</w:t>
      </w:r>
    </w:p>
    <w:p w14:paraId="66E21DFF" w14:textId="2DEC48F6" w:rsidR="00C35375" w:rsidRPr="00A843AB" w:rsidRDefault="00C35375" w:rsidP="0039538C">
      <w:pPr>
        <w:pStyle w:val="Heading5"/>
        <w:rPr>
          <w:rFonts w:ascii="Frutiger Next LT W1G" w:hAnsi="Frutiger Next LT W1G"/>
          <w:lang w:val="en-US"/>
        </w:rPr>
      </w:pPr>
      <w:r w:rsidRPr="00A843AB">
        <w:rPr>
          <w:rFonts w:ascii="Frutiger Next LT W1G" w:hAnsi="Frutiger Next LT W1G"/>
          <w:lang w:val="en-US"/>
        </w:rPr>
        <w:t>Aluminum Trims and accessories</w:t>
      </w:r>
      <w:r w:rsidR="007A0717" w:rsidRPr="00A843AB">
        <w:rPr>
          <w:rFonts w:ascii="Frutiger Next LT W1G" w:hAnsi="Frutiger Next LT W1G"/>
          <w:lang w:val="en-US"/>
        </w:rPr>
        <w:t xml:space="preserve"> </w:t>
      </w:r>
      <w:r w:rsidRPr="00A843AB">
        <w:rPr>
          <w:rFonts w:ascii="Frutiger Next LT W1G" w:hAnsi="Frutiger Next LT W1G"/>
          <w:lang w:val="en-US"/>
        </w:rPr>
        <w:t>(by others)</w:t>
      </w:r>
    </w:p>
    <w:p w14:paraId="433875CB" w14:textId="372B5FAA" w:rsidR="00F15DA1" w:rsidRPr="006E0B6C" w:rsidRDefault="003D30C1" w:rsidP="003E150A">
      <w:pPr>
        <w:pStyle w:val="Heading5"/>
        <w:rPr>
          <w:rFonts w:ascii="Frutiger Next LT W1G" w:hAnsi="Frutiger Next LT W1G"/>
          <w:lang w:val="en-US"/>
        </w:rPr>
      </w:pPr>
      <w:r w:rsidRPr="006E0B6C">
        <w:rPr>
          <w:rFonts w:ascii="Frutiger Next LT W1G" w:hAnsi="Frutiger Next LT W1G"/>
          <w:lang w:val="en-US"/>
        </w:rPr>
        <w:t>Stainless steel fasteners for mounting brackets to steel stud, wood stud, concrete, or concrete masonry back-up wall construction (by others)</w:t>
      </w:r>
    </w:p>
    <w:p w14:paraId="490B1C4F" w14:textId="0800C159" w:rsidR="006F71D9" w:rsidRPr="006E0B6C" w:rsidRDefault="003D30C1" w:rsidP="006F71D9">
      <w:pPr>
        <w:pStyle w:val="Heading5"/>
        <w:rPr>
          <w:rFonts w:ascii="Frutiger Next LT W1G" w:hAnsi="Frutiger Next LT W1G"/>
          <w:lang w:val="en-US"/>
        </w:rPr>
      </w:pPr>
      <w:r w:rsidRPr="006E0B6C">
        <w:rPr>
          <w:rFonts w:ascii="Frutiger Next LT W1G" w:hAnsi="Frutiger Next LT W1G"/>
          <w:lang w:val="en-US"/>
        </w:rPr>
        <w:t>Fasteners, impaling pins, or other attachment devices for mounting insulation, floor line fire break materials (by others)</w:t>
      </w:r>
    </w:p>
    <w:p w14:paraId="4E62FA6A" w14:textId="2545F387" w:rsidR="00192ED0" w:rsidRPr="006E0B6C" w:rsidRDefault="009B2823" w:rsidP="00871FC3">
      <w:pPr>
        <w:pStyle w:val="Heading5"/>
        <w:rPr>
          <w:rFonts w:ascii="Frutiger Next LT W1G" w:hAnsi="Frutiger Next LT W1G"/>
          <w:lang w:val="en-US"/>
        </w:rPr>
      </w:pPr>
      <w:r w:rsidRPr="006E0B6C">
        <w:rPr>
          <w:rFonts w:ascii="Frutiger Next LT W1G" w:hAnsi="Frutiger Next LT W1G"/>
          <w:lang w:val="en-US"/>
        </w:rPr>
        <w:t xml:space="preserve">StoSeal </w:t>
      </w:r>
      <w:r w:rsidRPr="006E0B6C">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5DB1F2E1" w14:textId="73CAA70F" w:rsidR="003D30C1" w:rsidRPr="00EF08EB" w:rsidRDefault="00B83BCA" w:rsidP="00422E53">
      <w:pPr>
        <w:pStyle w:val="Heading1"/>
        <w:rPr>
          <w:rFonts w:ascii="Frutiger Next LT W1G Medium" w:hAnsi="Frutiger Next LT W1G Medium"/>
          <w:b w:val="0"/>
          <w:bCs w:val="0"/>
          <w:lang w:val="en-US"/>
        </w:rPr>
      </w:pPr>
      <w:bookmarkStart w:id="54" w:name="_Toc422152268"/>
      <w:r w:rsidRPr="00EF08EB">
        <w:rPr>
          <w:rFonts w:ascii="Frutiger Next LT W1G Medium" w:hAnsi="Frutiger Next LT W1G Medium"/>
          <w:b w:val="0"/>
          <w:bCs w:val="0"/>
          <w:lang w:val="en-US"/>
        </w:rPr>
        <w:t>EXECUTION</w:t>
      </w:r>
      <w:bookmarkEnd w:id="54"/>
    </w:p>
    <w:p w14:paraId="0EBF985A" w14:textId="19E1751D" w:rsidR="00AF0073" w:rsidRPr="00DD0FB8" w:rsidRDefault="007A0717" w:rsidP="00546316">
      <w:pPr>
        <w:pStyle w:val="Heading2"/>
        <w:rPr>
          <w:rFonts w:ascii="Frutiger Next LT W1G Medium" w:hAnsi="Frutiger Next LT W1G Medium"/>
          <w:b w:val="0"/>
          <w:lang w:val="en-US"/>
        </w:rPr>
      </w:pPr>
      <w:bookmarkStart w:id="55" w:name="_Toc422152269"/>
      <w:r w:rsidRPr="00DD0FB8">
        <w:rPr>
          <w:rFonts w:ascii="Frutiger Next LT W1G Medium" w:hAnsi="Frutiger Next LT W1G Medium"/>
          <w:b w:val="0"/>
          <w:lang w:val="en-US"/>
        </w:rPr>
        <w:t>ENGINEERING AND SHOP DRAWINGS</w:t>
      </w:r>
    </w:p>
    <w:p w14:paraId="598912E4" w14:textId="5C5D6519" w:rsidR="0040472A" w:rsidRPr="00DD0FB8" w:rsidRDefault="0040472A" w:rsidP="0040472A">
      <w:pPr>
        <w:pStyle w:val="Heading5"/>
        <w:rPr>
          <w:rFonts w:ascii="Frutiger Next LT W1G" w:hAnsi="Frutiger Next LT W1G"/>
          <w:lang w:val="en-US"/>
        </w:rPr>
      </w:pPr>
      <w:r w:rsidRPr="00DD0FB8">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DD0FB8">
        <w:rPr>
          <w:rFonts w:ascii="Frutiger Next LT W1G" w:hAnsi="Frutiger Next LT W1G"/>
          <w:lang w:val="en-US"/>
        </w:rPr>
        <w:t xml:space="preserve"> </w:t>
      </w:r>
      <w:r w:rsidRPr="00DD0FB8">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w:t>
      </w:r>
    </w:p>
    <w:p w14:paraId="4973AE17" w14:textId="77777777" w:rsidR="008473E6" w:rsidRPr="00F81E67" w:rsidRDefault="00B83BCA" w:rsidP="00546316">
      <w:pPr>
        <w:pStyle w:val="Heading2"/>
        <w:rPr>
          <w:rFonts w:ascii="Frutiger Next LT W1G Medium" w:hAnsi="Frutiger Next LT W1G Medium"/>
          <w:b w:val="0"/>
          <w:bCs/>
          <w:lang w:val="en-US"/>
        </w:rPr>
      </w:pPr>
      <w:r w:rsidRPr="00F81E67">
        <w:rPr>
          <w:rFonts w:ascii="Frutiger Next LT W1G Medium" w:hAnsi="Frutiger Next LT W1G Medium"/>
          <w:b w:val="0"/>
          <w:bCs/>
          <w:lang w:val="en-US"/>
        </w:rPr>
        <w:t>ACCEPTABLE INSTALLERS</w:t>
      </w:r>
      <w:bookmarkEnd w:id="55"/>
    </w:p>
    <w:p w14:paraId="4323CC38" w14:textId="2D0E1D85" w:rsidR="008A4736" w:rsidRPr="00F81E67" w:rsidRDefault="00B83BCA" w:rsidP="00422E53">
      <w:pPr>
        <w:pStyle w:val="Heading5"/>
        <w:rPr>
          <w:rFonts w:ascii="Frutiger Next LT W1G" w:hAnsi="Frutiger Next LT W1G"/>
          <w:lang w:val="en-US"/>
        </w:rPr>
      </w:pPr>
      <w:r w:rsidRPr="00F81E67">
        <w:rPr>
          <w:rFonts w:ascii="Frutiger Next LT W1G" w:hAnsi="Frutiger Next LT W1G"/>
          <w:lang w:val="en-US"/>
        </w:rPr>
        <w:t>Prequalify under Quality Assurance requirements of this specification (section 1.6 B)</w:t>
      </w:r>
      <w:bookmarkStart w:id="56" w:name="_Toc422152270"/>
    </w:p>
    <w:p w14:paraId="4F5E692B" w14:textId="77777777"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lastRenderedPageBreak/>
        <w:t>EXAMINATION</w:t>
      </w:r>
      <w:bookmarkEnd w:id="56"/>
    </w:p>
    <w:p w14:paraId="73F574E1" w14:textId="77777777"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all surfaces to receive the wall system.  Surfaces must be fully cured, </w:t>
      </w:r>
      <w:r w:rsidR="00237D4E" w:rsidRPr="00EB53C0">
        <w:rPr>
          <w:rFonts w:ascii="Frutiger Next LT W1G" w:hAnsi="Frutiger Next LT W1G"/>
          <w:lang w:val="en-US"/>
        </w:rPr>
        <w:t xml:space="preserve">structurally sound, </w:t>
      </w:r>
      <w:r w:rsidRPr="00EB53C0">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 xml:space="preserve">Inspect sheathing </w:t>
      </w:r>
      <w:r w:rsidR="00237D4E" w:rsidRPr="00EB53C0">
        <w:rPr>
          <w:rFonts w:ascii="Frutiger Next LT W1G" w:hAnsi="Frutiger Next LT W1G"/>
          <w:lang w:val="en-US"/>
        </w:rPr>
        <w:t xml:space="preserve">surfaces </w:t>
      </w:r>
      <w:r w:rsidRPr="00EB53C0">
        <w:rPr>
          <w:rFonts w:ascii="Frutiger Next LT W1G" w:hAnsi="Frutiger Next LT W1G"/>
          <w:lang w:val="en-US"/>
        </w:rPr>
        <w:t xml:space="preserve">for compliance with </w:t>
      </w:r>
      <w:r w:rsidR="00EF38E9" w:rsidRPr="00EB53C0">
        <w:rPr>
          <w:rFonts w:ascii="Frutiger Next LT W1G" w:hAnsi="Frutiger Next LT W1G"/>
          <w:lang w:val="en-US"/>
        </w:rPr>
        <w:t xml:space="preserve">this specification, </w:t>
      </w:r>
      <w:r w:rsidR="003C56C0" w:rsidRPr="00EB53C0">
        <w:rPr>
          <w:rFonts w:ascii="Frutiger Next LT W1G" w:hAnsi="Frutiger Next LT W1G"/>
          <w:lang w:val="en-US"/>
        </w:rPr>
        <w:t xml:space="preserve">the </w:t>
      </w:r>
      <w:r w:rsidRPr="00EB53C0">
        <w:rPr>
          <w:rFonts w:ascii="Frutiger Next LT W1G" w:hAnsi="Frutiger Next LT W1G"/>
          <w:lang w:val="en-US"/>
        </w:rPr>
        <w:t>applicable</w:t>
      </w:r>
      <w:r w:rsidR="003C56C0" w:rsidRPr="00EB53C0">
        <w:rPr>
          <w:rFonts w:ascii="Frutiger Next LT W1G" w:hAnsi="Frutiger Next LT W1G"/>
          <w:lang w:val="en-US"/>
        </w:rPr>
        <w:t xml:space="preserve"> building code</w:t>
      </w:r>
      <w:r w:rsidR="00EF38E9" w:rsidRPr="00EB53C0">
        <w:rPr>
          <w:rFonts w:ascii="Frutiger Next LT W1G" w:hAnsi="Frutiger Next LT W1G"/>
          <w:lang w:val="en-US"/>
        </w:rPr>
        <w:t>, and manufacturer requirements.</w:t>
      </w:r>
      <w:r w:rsidR="003C56C0" w:rsidRPr="00EB53C0">
        <w:rPr>
          <w:rFonts w:ascii="Frutiger Next LT W1G" w:hAnsi="Frutiger Next LT W1G"/>
          <w:lang w:val="en-US"/>
        </w:rPr>
        <w:t xml:space="preserve"> </w:t>
      </w:r>
      <w:r w:rsidRPr="00EB53C0">
        <w:rPr>
          <w:rFonts w:ascii="Frutiger Next LT W1G" w:hAnsi="Frutiger Next LT W1G"/>
          <w:lang w:val="en-US"/>
        </w:rPr>
        <w:t xml:space="preserve"> </w:t>
      </w:r>
    </w:p>
    <w:p w14:paraId="35D55F26" w14:textId="35728992"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surface </w:t>
      </w:r>
      <w:r w:rsidR="00237D4E" w:rsidRPr="00EB53C0">
        <w:rPr>
          <w:rFonts w:ascii="Frutiger Next LT W1G" w:hAnsi="Frutiger Next LT W1G"/>
          <w:lang w:val="en-US"/>
        </w:rPr>
        <w:t xml:space="preserve">plane </w:t>
      </w:r>
      <w:r w:rsidRPr="00EB53C0">
        <w:rPr>
          <w:rFonts w:ascii="Frutiger Next LT W1G" w:hAnsi="Frutiger Next LT W1G"/>
          <w:lang w:val="en-US"/>
        </w:rPr>
        <w:t>for c</w:t>
      </w:r>
      <w:r w:rsidR="00237D4E" w:rsidRPr="00EB53C0">
        <w:rPr>
          <w:rFonts w:ascii="Frutiger Next LT W1G" w:hAnsi="Frutiger Next LT W1G"/>
          <w:lang w:val="en-US"/>
        </w:rPr>
        <w:t xml:space="preserve">ompliance </w:t>
      </w:r>
      <w:r w:rsidR="00A40D32" w:rsidRPr="00EB53C0">
        <w:rPr>
          <w:rFonts w:ascii="Frutiger Next LT W1G" w:hAnsi="Frutiger Next LT W1G"/>
          <w:lang w:val="en-US"/>
        </w:rPr>
        <w:t>with tolerance</w:t>
      </w:r>
      <w:r w:rsidR="00237D4E" w:rsidRPr="00EB53C0">
        <w:rPr>
          <w:rFonts w:ascii="Frutiger Next LT W1G" w:hAnsi="Frutiger Next LT W1G"/>
          <w:lang w:val="en-US"/>
        </w:rPr>
        <w:t xml:space="preserve"> of no</w:t>
      </w:r>
      <w:r w:rsidR="00BA1DF7" w:rsidRPr="00EB53C0">
        <w:rPr>
          <w:rFonts w:ascii="Frutiger Next LT W1G" w:hAnsi="Frutiger Next LT W1G"/>
          <w:lang w:val="en-US"/>
        </w:rPr>
        <w:t>t</w:t>
      </w:r>
      <w:r w:rsidR="00237D4E" w:rsidRPr="00EB53C0">
        <w:rPr>
          <w:rFonts w:ascii="Frutiger Next LT W1G" w:hAnsi="Frutiger Next LT W1G"/>
          <w:lang w:val="en-US"/>
        </w:rPr>
        <w:t xml:space="preserve"> greater than ¼ inch in </w:t>
      </w:r>
      <w:r w:rsidR="00AB10B9" w:rsidRPr="00EB53C0">
        <w:rPr>
          <w:rFonts w:ascii="Frutiger Next LT W1G" w:hAnsi="Frutiger Next LT W1G"/>
          <w:lang w:val="en-US"/>
        </w:rPr>
        <w:t>10</w:t>
      </w:r>
      <w:r w:rsidRPr="00EB53C0">
        <w:rPr>
          <w:rFonts w:ascii="Frutiger Next LT W1G" w:hAnsi="Frutiger Next LT W1G"/>
          <w:lang w:val="en-US"/>
        </w:rPr>
        <w:t xml:space="preserve"> feet [6mm</w:t>
      </w:r>
      <w:r w:rsidR="00237D4E" w:rsidRPr="00EB53C0">
        <w:rPr>
          <w:rFonts w:ascii="Frutiger Next LT W1G" w:hAnsi="Frutiger Next LT W1G"/>
          <w:lang w:val="en-US"/>
        </w:rPr>
        <w:t xml:space="preserve"> in </w:t>
      </w:r>
      <w:r w:rsidR="00AD2D01" w:rsidRPr="00EB53C0">
        <w:rPr>
          <w:rFonts w:ascii="Frutiger Next LT W1G" w:hAnsi="Frutiger Next LT W1G"/>
          <w:lang w:val="en-US"/>
        </w:rPr>
        <w:t>3</w:t>
      </w:r>
      <w:r w:rsidR="00EB4866" w:rsidRPr="00EB53C0">
        <w:rPr>
          <w:rFonts w:ascii="Frutiger Next LT W1G" w:hAnsi="Frutiger Next LT W1G"/>
          <w:lang w:val="en-US"/>
        </w:rPr>
        <w:t>.0</w:t>
      </w:r>
      <w:r w:rsidR="00AD2D01" w:rsidRPr="00EB53C0">
        <w:rPr>
          <w:rFonts w:ascii="Frutiger Next LT W1G" w:hAnsi="Frutiger Next LT W1G"/>
          <w:lang w:val="en-US"/>
        </w:rPr>
        <w:t>m</w:t>
      </w:r>
      <w:r w:rsidR="00237D4E" w:rsidRPr="00EB53C0">
        <w:rPr>
          <w:rFonts w:ascii="Frutiger Next LT W1G" w:hAnsi="Frutiger Next LT W1G"/>
          <w:lang w:val="en-US"/>
        </w:rPr>
        <w:t>] deviation in plane.</w:t>
      </w:r>
    </w:p>
    <w:p w14:paraId="55AFF9BD" w14:textId="784008BB"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Report deviations from the requirements of project specifications or other conditions t</w:t>
      </w:r>
      <w:r w:rsidR="00A40D32" w:rsidRPr="00EB53C0">
        <w:rPr>
          <w:rFonts w:ascii="Frutiger Next LT W1G" w:hAnsi="Frutiger Next LT W1G"/>
          <w:lang w:val="en-US"/>
        </w:rPr>
        <w:t>hat might adversely affect the a</w:t>
      </w:r>
      <w:r w:rsidRPr="00EB53C0">
        <w:rPr>
          <w:rFonts w:ascii="Frutiger Next LT W1G" w:hAnsi="Frutiger Next LT W1G"/>
          <w:lang w:val="en-US"/>
        </w:rPr>
        <w:t>i</w:t>
      </w:r>
      <w:r w:rsidR="009A2EE7" w:rsidRPr="00EB53C0">
        <w:rPr>
          <w:rFonts w:ascii="Frutiger Next LT W1G" w:hAnsi="Frutiger Next LT W1G"/>
          <w:lang w:val="en-US"/>
        </w:rPr>
        <w:t>r</w:t>
      </w:r>
      <w:r w:rsidR="00EF38E9" w:rsidRPr="00EB53C0">
        <w:rPr>
          <w:rFonts w:ascii="Frutiger Next LT W1G" w:hAnsi="Frutiger Next LT W1G"/>
          <w:lang w:val="en-US"/>
        </w:rPr>
        <w:t xml:space="preserve"> and </w:t>
      </w:r>
      <w:r w:rsidR="0086147E" w:rsidRPr="00EB53C0">
        <w:rPr>
          <w:rFonts w:ascii="Frutiger Next LT W1G" w:hAnsi="Frutiger Next LT W1G"/>
          <w:lang w:val="en-US"/>
        </w:rPr>
        <w:t>water-resistive</w:t>
      </w:r>
      <w:r w:rsidR="00A40D32" w:rsidRPr="00EB53C0">
        <w:rPr>
          <w:rFonts w:ascii="Frutiger Next LT W1G" w:hAnsi="Frutiger Next LT W1G"/>
          <w:lang w:val="en-US"/>
        </w:rPr>
        <w:t xml:space="preserve"> b</w:t>
      </w:r>
      <w:r w:rsidR="009A2EE7" w:rsidRPr="00EB53C0">
        <w:rPr>
          <w:rFonts w:ascii="Frutiger Next LT W1G" w:hAnsi="Frutiger Next LT W1G"/>
          <w:lang w:val="en-US"/>
        </w:rPr>
        <w:t xml:space="preserve">arrier, </w:t>
      </w:r>
      <w:r w:rsidR="00271105" w:rsidRPr="00EB53C0">
        <w:rPr>
          <w:rFonts w:ascii="Frutiger Next LT W1G" w:hAnsi="Frutiger Next LT W1G"/>
          <w:lang w:val="en-US"/>
        </w:rPr>
        <w:t>sub-</w:t>
      </w:r>
      <w:r w:rsidR="00426404" w:rsidRPr="00EB53C0">
        <w:rPr>
          <w:rFonts w:ascii="Frutiger Next LT W1G" w:hAnsi="Frutiger Next LT W1G"/>
          <w:lang w:val="en-US"/>
        </w:rPr>
        <w:t>construction</w:t>
      </w:r>
      <w:r w:rsidR="00271105" w:rsidRPr="00EB53C0">
        <w:rPr>
          <w:rFonts w:ascii="Frutiger Next LT W1G" w:hAnsi="Frutiger Next LT W1G"/>
          <w:lang w:val="en-US"/>
        </w:rPr>
        <w:t xml:space="preserve">, </w:t>
      </w:r>
      <w:r w:rsidR="009A2EE7" w:rsidRPr="00EB53C0">
        <w:rPr>
          <w:rFonts w:ascii="Frutiger Next LT W1G" w:hAnsi="Frutiger Next LT W1G"/>
          <w:lang w:val="en-US"/>
        </w:rPr>
        <w:t xml:space="preserve">insulation board, </w:t>
      </w:r>
      <w:r w:rsidR="00F816BF">
        <w:rPr>
          <w:rFonts w:ascii="Frutiger Next LT W1G" w:hAnsi="Frutiger Next LT W1G"/>
          <w:lang w:val="en-US"/>
        </w:rPr>
        <w:t xml:space="preserve">fiber-cement </w:t>
      </w:r>
      <w:r w:rsidRPr="00EB53C0">
        <w:rPr>
          <w:rFonts w:ascii="Frutiger Next LT W1G" w:hAnsi="Frutiger Next LT W1G"/>
          <w:lang w:val="en-US"/>
        </w:rPr>
        <w:t>to the General Contractor. Do not start work until deviations are corrected.</w:t>
      </w:r>
    </w:p>
    <w:p w14:paraId="5B0CA5B2" w14:textId="77777777" w:rsidR="008473E6" w:rsidRPr="00EB53C0" w:rsidRDefault="00B83BCA" w:rsidP="00546316">
      <w:pPr>
        <w:pStyle w:val="Heading2"/>
        <w:rPr>
          <w:rFonts w:ascii="Frutiger Next LT W1G Medium" w:hAnsi="Frutiger Next LT W1G Medium"/>
          <w:b w:val="0"/>
          <w:bCs/>
          <w:lang w:val="en-US"/>
        </w:rPr>
      </w:pPr>
      <w:bookmarkStart w:id="57" w:name="_Toc422152271"/>
      <w:r w:rsidRPr="00EB53C0">
        <w:rPr>
          <w:rFonts w:ascii="Frutiger Next LT W1G Medium" w:hAnsi="Frutiger Next LT W1G Medium"/>
          <w:b w:val="0"/>
          <w:bCs/>
          <w:lang w:val="en-US"/>
        </w:rPr>
        <w:t>SURFACE PREPARATION</w:t>
      </w:r>
      <w:bookmarkEnd w:id="57"/>
    </w:p>
    <w:p w14:paraId="68C22F85" w14:textId="28D52D35" w:rsidR="00262220" w:rsidRPr="00AD72F3" w:rsidRDefault="00A40D32" w:rsidP="0071709C">
      <w:pPr>
        <w:pStyle w:val="Heading5"/>
        <w:numPr>
          <w:ilvl w:val="0"/>
          <w:numId w:val="0"/>
        </w:numPr>
        <w:spacing w:before="0"/>
        <w:ind w:left="1588" w:hanging="454"/>
        <w:rPr>
          <w:rFonts w:ascii="Sto Frutiger 47 Light Cond" w:hAnsi="Sto Frutiger 47 Light Cond"/>
        </w:rPr>
      </w:pPr>
      <w:r w:rsidRPr="00AD72F3">
        <w:rPr>
          <w:lang w:val="en-US"/>
        </w:rPr>
        <w:t>A.</w:t>
      </w:r>
      <w:r w:rsidRPr="00AD72F3">
        <w:rPr>
          <w:lang w:val="en-US"/>
        </w:rPr>
        <w:tab/>
      </w:r>
      <w:r w:rsidR="00DE4FA2" w:rsidRPr="00EB53C0">
        <w:rPr>
          <w:rFonts w:ascii="Frutiger Next LT W1G" w:hAnsi="Frutiger Next LT W1G"/>
          <w:lang w:val="en-US"/>
        </w:rPr>
        <w:t>Remove surface contaminants</w:t>
      </w:r>
      <w:r w:rsidR="00237D4E" w:rsidRPr="00EB53C0">
        <w:rPr>
          <w:rFonts w:ascii="Frutiger Next LT W1G" w:hAnsi="Frutiger Next LT W1G"/>
          <w:lang w:val="en-US"/>
        </w:rPr>
        <w:t xml:space="preserve">, </w:t>
      </w:r>
      <w:r w:rsidR="00237D4E" w:rsidRPr="00EB53C0">
        <w:rPr>
          <w:rFonts w:ascii="Frutiger Next LT W1G" w:hAnsi="Frutiger Next LT W1G"/>
        </w:rPr>
        <w:t>repair cracks, spalls or damage i</w:t>
      </w:r>
      <w:r w:rsidR="00975DDD" w:rsidRPr="00EB53C0">
        <w:rPr>
          <w:rFonts w:ascii="Frutiger Next LT W1G" w:hAnsi="Frutiger Next LT W1G"/>
        </w:rPr>
        <w:t>n concrete and concrete masonry</w:t>
      </w:r>
      <w:r w:rsidRPr="00EB53C0">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58" w:name="_Toc422152272"/>
      <w:r w:rsidR="00914887" w:rsidRPr="00EB53C0">
        <w:rPr>
          <w:rFonts w:ascii="Frutiger Next LT W1G" w:hAnsi="Frutiger Next LT W1G"/>
        </w:rPr>
        <w:t>.</w:t>
      </w:r>
    </w:p>
    <w:p w14:paraId="43E20440" w14:textId="3D2FAB0F"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INSTALLATION</w:t>
      </w:r>
      <w:bookmarkEnd w:id="58"/>
      <w:r w:rsidR="00A65611" w:rsidRPr="00EB53C0">
        <w:rPr>
          <w:rFonts w:ascii="Frutiger Next LT W1G Medium" w:hAnsi="Frutiger Next LT W1G Medium"/>
          <w:b w:val="0"/>
          <w:bCs/>
          <w:lang w:val="en-US"/>
        </w:rPr>
        <w:t xml:space="preserve"> </w:t>
      </w:r>
    </w:p>
    <w:p w14:paraId="50C9EE74" w14:textId="1F8CA329" w:rsidR="008473E6" w:rsidRPr="005F18CF" w:rsidRDefault="00115132" w:rsidP="00115132">
      <w:pPr>
        <w:pStyle w:val="Heading5"/>
        <w:rPr>
          <w:rFonts w:ascii="Frutiger Next LT W1G" w:hAnsi="Frutiger Next LT W1G"/>
        </w:rPr>
      </w:pPr>
      <w:r w:rsidRPr="005F18CF">
        <w:rPr>
          <w:rFonts w:ascii="Frutiger Next LT W1G" w:hAnsi="Frutiger Next LT W1G"/>
        </w:rPr>
        <w:t>Install air</w:t>
      </w:r>
      <w:r w:rsidR="00C847E2" w:rsidRPr="005F18CF">
        <w:rPr>
          <w:rFonts w:ascii="Frutiger Next LT W1G" w:hAnsi="Frutiger Next LT W1G"/>
        </w:rPr>
        <w:t xml:space="preserve"> and </w:t>
      </w:r>
      <w:r w:rsidR="00AB26D1" w:rsidRPr="005F18CF">
        <w:rPr>
          <w:rFonts w:ascii="Frutiger Next LT W1G" w:hAnsi="Frutiger Next LT W1G"/>
        </w:rPr>
        <w:t>water-resistive</w:t>
      </w:r>
      <w:r w:rsidRPr="005F18CF">
        <w:rPr>
          <w:rFonts w:ascii="Frutiger Next LT W1G" w:hAnsi="Frutiger Next LT W1G"/>
        </w:rPr>
        <w:t xml:space="preserve"> barrier, c</w:t>
      </w:r>
      <w:r w:rsidR="003E150A" w:rsidRPr="005F18CF">
        <w:rPr>
          <w:rFonts w:ascii="Frutiger Next LT W1G" w:hAnsi="Frutiger Next LT W1G"/>
        </w:rPr>
        <w:t>ontinuous insulation, sub-</w:t>
      </w:r>
      <w:r w:rsidR="001F510C" w:rsidRPr="005F18CF">
        <w:rPr>
          <w:rFonts w:ascii="Frutiger Next LT W1G" w:hAnsi="Frutiger Next LT W1G"/>
        </w:rPr>
        <w:t>construction</w:t>
      </w:r>
      <w:r w:rsidR="003E150A" w:rsidRPr="005F18CF">
        <w:rPr>
          <w:rFonts w:ascii="Frutiger Next LT W1G" w:hAnsi="Frutiger Next LT W1G"/>
        </w:rPr>
        <w:t xml:space="preserve">, </w:t>
      </w:r>
      <w:r w:rsidR="00160B13">
        <w:rPr>
          <w:rFonts w:ascii="Frutiger Next LT W1G" w:hAnsi="Frutiger Next LT W1G"/>
        </w:rPr>
        <w:t xml:space="preserve">fiber-cement </w:t>
      </w:r>
      <w:r w:rsidR="00755E6D" w:rsidRPr="005F18CF">
        <w:rPr>
          <w:rFonts w:ascii="Frutiger Next LT W1G" w:hAnsi="Frutiger Next LT W1G"/>
        </w:rPr>
        <w:t xml:space="preserve">with accessories </w:t>
      </w:r>
      <w:r w:rsidRPr="005F18CF">
        <w:rPr>
          <w:rFonts w:ascii="Frutiger Next LT W1G" w:hAnsi="Frutiger Next LT W1G"/>
        </w:rPr>
        <w:t>in conformance with manufacturer’s written instructions</w:t>
      </w:r>
      <w:r w:rsidR="003E150A" w:rsidRPr="005F18CF">
        <w:rPr>
          <w:rFonts w:ascii="Frutiger Next LT W1G" w:hAnsi="Frutiger Next LT W1G"/>
        </w:rPr>
        <w:t xml:space="preserve">.  Refer to </w:t>
      </w:r>
      <w:r w:rsidR="00AC750B" w:rsidRPr="005F18CF">
        <w:rPr>
          <w:rFonts w:ascii="Frutiger Next LT W1G" w:hAnsi="Frutiger Next LT W1G"/>
        </w:rPr>
        <w:t xml:space="preserve">StoGuard Installation Instructions and </w:t>
      </w:r>
      <w:r w:rsidR="003E150A" w:rsidRPr="005F18CF">
        <w:rPr>
          <w:rFonts w:ascii="Frutiger Next LT W1G" w:hAnsi="Frutiger Next LT W1G"/>
        </w:rPr>
        <w:t xml:space="preserve">StoVentec </w:t>
      </w:r>
      <w:r w:rsidR="0047451F">
        <w:rPr>
          <w:rFonts w:ascii="Frutiger Next LT W1G" w:hAnsi="Frutiger Next LT W1G"/>
        </w:rPr>
        <w:t xml:space="preserve">Fiber Cement </w:t>
      </w:r>
      <w:r w:rsidR="003E150A" w:rsidRPr="005F18CF">
        <w:rPr>
          <w:rFonts w:ascii="Frutiger Next LT W1G" w:hAnsi="Frutiger Next LT W1G"/>
        </w:rPr>
        <w:t>Application Guide</w:t>
      </w:r>
      <w:r w:rsidR="00755E6D" w:rsidRPr="005F18CF">
        <w:rPr>
          <w:rFonts w:ascii="Frutiger Next LT W1G" w:hAnsi="Frutiger Next LT W1G"/>
        </w:rPr>
        <w:t xml:space="preserve">, and StoVentec </w:t>
      </w:r>
      <w:r w:rsidR="00433E5B">
        <w:rPr>
          <w:rFonts w:ascii="Frutiger Next LT W1G" w:hAnsi="Frutiger Next LT W1G"/>
        </w:rPr>
        <w:t xml:space="preserve">Fiber Cement </w:t>
      </w:r>
      <w:r w:rsidR="00755E6D" w:rsidRPr="005F18CF">
        <w:rPr>
          <w:rFonts w:ascii="Frutiger Next LT W1G" w:hAnsi="Frutiger Next LT W1G"/>
        </w:rPr>
        <w:t>Design Guide and Detail Booklet</w:t>
      </w:r>
    </w:p>
    <w:p w14:paraId="6DCDC4DC" w14:textId="77777777" w:rsidR="008473E6" w:rsidRPr="005F18CF" w:rsidRDefault="00B83BCA" w:rsidP="00D87D9F">
      <w:pPr>
        <w:pStyle w:val="Heading2"/>
        <w:rPr>
          <w:rFonts w:ascii="Frutiger Next LT W1G Medium" w:hAnsi="Frutiger Next LT W1G Medium"/>
          <w:b w:val="0"/>
          <w:bCs/>
          <w:lang w:val="en-US"/>
        </w:rPr>
      </w:pPr>
      <w:bookmarkStart w:id="59" w:name="_Toc422152273"/>
      <w:r w:rsidRPr="005F18CF">
        <w:rPr>
          <w:rFonts w:ascii="Frutiger Next LT W1G Medium" w:hAnsi="Frutiger Next LT W1G Medium"/>
          <w:b w:val="0"/>
          <w:bCs/>
          <w:lang w:val="en-US"/>
        </w:rPr>
        <w:t>PROTECTION</w:t>
      </w:r>
      <w:bookmarkEnd w:id="59"/>
    </w:p>
    <w:p w14:paraId="2750D68C" w14:textId="11F1BF33" w:rsidR="008473E6" w:rsidRPr="003B1083" w:rsidRDefault="0030684E" w:rsidP="00D87D9F">
      <w:pPr>
        <w:pStyle w:val="Heading5"/>
        <w:rPr>
          <w:rFonts w:ascii="Frutiger Next LT W1G" w:hAnsi="Frutiger Next LT W1G"/>
          <w:lang w:val="en-US"/>
        </w:rPr>
      </w:pPr>
      <w:r w:rsidRPr="003B1083">
        <w:rPr>
          <w:rFonts w:ascii="Frutiger Next LT W1G" w:hAnsi="Frutiger Next LT W1G"/>
          <w:lang w:val="en-US"/>
        </w:rPr>
        <w:t xml:space="preserve">Fiber-cement panels are fully </w:t>
      </w:r>
      <w:r w:rsidR="000F646A" w:rsidRPr="003B1083">
        <w:rPr>
          <w:rFonts w:ascii="Frutiger Next LT W1G" w:hAnsi="Frutiger Next LT W1G"/>
          <w:lang w:val="en-US"/>
        </w:rPr>
        <w:t>pre-</w:t>
      </w:r>
      <w:r w:rsidRPr="003B1083">
        <w:rPr>
          <w:rFonts w:ascii="Frutiger Next LT W1G" w:hAnsi="Frutiger Next LT W1G"/>
          <w:lang w:val="en-US"/>
        </w:rPr>
        <w:t>finished. During installation, p</w:t>
      </w:r>
      <w:r w:rsidR="00B83BCA" w:rsidRPr="003B1083">
        <w:rPr>
          <w:rFonts w:ascii="Frutiger Next LT W1G" w:hAnsi="Frutiger Next LT W1G"/>
          <w:lang w:val="en-US"/>
        </w:rPr>
        <w:t>rovide protection of materials</w:t>
      </w:r>
      <w:r w:rsidR="00922F41" w:rsidRPr="003B1083">
        <w:rPr>
          <w:rFonts w:ascii="Frutiger Next LT W1G" w:hAnsi="Frutiger Next LT W1G"/>
          <w:lang w:val="en-US"/>
        </w:rPr>
        <w:t xml:space="preserve"> </w:t>
      </w:r>
      <w:r w:rsidR="00B83BCA" w:rsidRPr="003B1083">
        <w:rPr>
          <w:rFonts w:ascii="Frutiger Next LT W1G" w:hAnsi="Frutiger Next LT W1G"/>
          <w:lang w:val="en-US"/>
        </w:rPr>
        <w:t xml:space="preserve">from dust, dirt, </w:t>
      </w:r>
      <w:r w:rsidR="000F646A" w:rsidRPr="003B1083">
        <w:rPr>
          <w:rFonts w:ascii="Frutiger Next LT W1G" w:hAnsi="Frutiger Next LT W1G"/>
          <w:lang w:val="en-US"/>
        </w:rPr>
        <w:t xml:space="preserve">and </w:t>
      </w:r>
      <w:r w:rsidR="00B83BCA" w:rsidRPr="003B1083">
        <w:rPr>
          <w:rFonts w:ascii="Frutiger Next LT W1G" w:hAnsi="Frutiger Next LT W1G"/>
          <w:lang w:val="en-US"/>
        </w:rPr>
        <w:t>precipitation</w:t>
      </w:r>
    </w:p>
    <w:p w14:paraId="7160DDB7" w14:textId="30833A65" w:rsidR="00755E6D" w:rsidRPr="003B1083" w:rsidRDefault="00755E6D" w:rsidP="00755E6D">
      <w:pPr>
        <w:pStyle w:val="Heading5"/>
        <w:rPr>
          <w:rFonts w:ascii="Sto Frutiger 47 Light Cond" w:hAnsi="Sto Frutiger 47 Light Cond"/>
          <w:lang w:val="en-US"/>
        </w:rPr>
      </w:pPr>
      <w:r w:rsidRPr="003B1083">
        <w:rPr>
          <w:rFonts w:ascii="Frutiger Next LT W1G" w:hAnsi="Frutiger Next LT W1G"/>
          <w:lang w:val="en-US"/>
        </w:rPr>
        <w:t>Provide protection of installed materials from water infiltration, mechanical or other damage during and after constru</w:t>
      </w:r>
      <w:r w:rsidR="007A344B" w:rsidRPr="003B1083">
        <w:rPr>
          <w:rFonts w:ascii="Frutiger Next LT W1G" w:hAnsi="Frutiger Next LT W1G"/>
          <w:lang w:val="en-US"/>
        </w:rPr>
        <w:t>ction</w:t>
      </w:r>
      <w:r w:rsidRPr="003B1083">
        <w:rPr>
          <w:rFonts w:ascii="Sto Frutiger 47 Light Cond" w:hAnsi="Sto Frutiger 47 Light Cond"/>
          <w:lang w:val="en-US"/>
        </w:rPr>
        <w:tab/>
      </w:r>
    </w:p>
    <w:p w14:paraId="2F9F6E63" w14:textId="623DB4ED" w:rsidR="008473E6" w:rsidRPr="005F18CF" w:rsidRDefault="00B83BCA" w:rsidP="0005744C">
      <w:pPr>
        <w:pStyle w:val="Heading2"/>
        <w:rPr>
          <w:rFonts w:ascii="Frutiger Next LT W1G Medium" w:hAnsi="Frutiger Next LT W1G Medium"/>
          <w:b w:val="0"/>
          <w:bCs/>
          <w:lang w:val="en-US"/>
        </w:rPr>
      </w:pPr>
      <w:bookmarkStart w:id="60" w:name="_Toc422152274"/>
      <w:r w:rsidRPr="005F18CF">
        <w:rPr>
          <w:rFonts w:ascii="Frutiger Next LT W1G Medium" w:hAnsi="Frutiger Next LT W1G Medium"/>
          <w:b w:val="0"/>
          <w:bCs/>
          <w:lang w:val="en-US"/>
        </w:rPr>
        <w:t>CLEANING, REPAIR AND MAINTENANCE</w:t>
      </w:r>
      <w:bookmarkEnd w:id="60"/>
    </w:p>
    <w:p w14:paraId="125A8B35" w14:textId="6F195CB4" w:rsidR="008473E6" w:rsidRPr="005F18CF" w:rsidRDefault="00115132" w:rsidP="00D87D9F">
      <w:pPr>
        <w:pStyle w:val="Heading5"/>
        <w:rPr>
          <w:rFonts w:ascii="Frutiger Next LT W1G" w:hAnsi="Frutiger Next LT W1G"/>
        </w:rPr>
      </w:pPr>
      <w:r w:rsidRPr="005F18CF">
        <w:rPr>
          <w:rFonts w:ascii="Frutiger Next LT W1G" w:hAnsi="Frutiger Next LT W1G"/>
        </w:rPr>
        <w:t>Clean and maintain the finishe</w:t>
      </w:r>
      <w:r w:rsidR="00A65611" w:rsidRPr="005F18CF">
        <w:rPr>
          <w:rFonts w:ascii="Frutiger Next LT W1G" w:hAnsi="Frutiger Next LT W1G"/>
        </w:rPr>
        <w:t>d</w:t>
      </w:r>
      <w:r w:rsidRPr="005F18CF">
        <w:rPr>
          <w:rFonts w:ascii="Frutiger Next LT W1G" w:hAnsi="Frutiger Next LT W1G"/>
        </w:rPr>
        <w:t xml:space="preserve"> wall surface </w:t>
      </w:r>
      <w:r w:rsidR="00B83BCA" w:rsidRPr="005F18CF">
        <w:rPr>
          <w:rFonts w:ascii="Frutiger Next LT W1G" w:hAnsi="Frutiger Next LT W1G"/>
        </w:rPr>
        <w:t xml:space="preserve">for a fresh appearance. </w:t>
      </w:r>
      <w:r w:rsidR="00545CBD">
        <w:rPr>
          <w:rFonts w:ascii="Frutiger Next LT W1G" w:hAnsi="Frutiger Next LT W1G"/>
        </w:rPr>
        <w:t>A va</w:t>
      </w:r>
      <w:r w:rsidR="00813B00">
        <w:rPr>
          <w:rFonts w:ascii="Frutiger Next LT W1G" w:hAnsi="Frutiger Next LT W1G"/>
        </w:rPr>
        <w:t xml:space="preserve">cuum with </w:t>
      </w:r>
      <w:r w:rsidR="00545CBD">
        <w:rPr>
          <w:rFonts w:ascii="Frutiger Next LT W1G" w:hAnsi="Frutiger Next LT W1G"/>
        </w:rPr>
        <w:t xml:space="preserve">a soft-tipped hose attachment or </w:t>
      </w:r>
      <w:r w:rsidR="00CD0F04">
        <w:rPr>
          <w:rFonts w:ascii="Frutiger Next LT W1G" w:hAnsi="Frutiger Next LT W1G"/>
        </w:rPr>
        <w:t>clean microfiber cloth</w:t>
      </w:r>
      <w:r w:rsidR="00545CBD">
        <w:rPr>
          <w:rFonts w:ascii="Frutiger Next LT W1G" w:hAnsi="Frutiger Next LT W1G"/>
        </w:rPr>
        <w:t>s</w:t>
      </w:r>
      <w:r w:rsidR="00CD0F04">
        <w:rPr>
          <w:rFonts w:ascii="Frutiger Next LT W1G" w:hAnsi="Frutiger Next LT W1G"/>
        </w:rPr>
        <w:t xml:space="preserve"> may be used to remove dust.</w:t>
      </w:r>
      <w:r w:rsidR="00B83BCA" w:rsidRPr="005F18CF">
        <w:rPr>
          <w:rFonts w:ascii="Frutiger Next LT W1G" w:hAnsi="Frutiger Next LT W1G"/>
        </w:rPr>
        <w:t xml:space="preserve"> </w:t>
      </w:r>
      <w:r w:rsidR="0021781B">
        <w:rPr>
          <w:rFonts w:ascii="Frutiger Next LT W1G" w:hAnsi="Frutiger Next LT W1G"/>
        </w:rPr>
        <w:t>After installation, m</w:t>
      </w:r>
      <w:r w:rsidR="00BA3DDF">
        <w:rPr>
          <w:rFonts w:ascii="Frutiger Next LT W1G" w:hAnsi="Frutiger Next LT W1G"/>
        </w:rPr>
        <w:t>ild household detergent</w:t>
      </w:r>
      <w:r w:rsidR="00D22539">
        <w:rPr>
          <w:rFonts w:ascii="Frutiger Next LT W1G" w:hAnsi="Frutiger Next LT W1G"/>
        </w:rPr>
        <w:t xml:space="preserve">s may be used along with low-pressure water hose stream for </w:t>
      </w:r>
      <w:r w:rsidR="006931AD">
        <w:rPr>
          <w:rFonts w:ascii="Frutiger Next LT W1G" w:hAnsi="Frutiger Next LT W1G"/>
        </w:rPr>
        <w:t xml:space="preserve">deeper </w:t>
      </w:r>
      <w:r w:rsidR="00D22539">
        <w:rPr>
          <w:rFonts w:ascii="Frutiger Next LT W1G" w:hAnsi="Frutiger Next LT W1G"/>
        </w:rPr>
        <w:t xml:space="preserve">cleaning and rinsing. </w:t>
      </w:r>
    </w:p>
    <w:p w14:paraId="369B2F6B" w14:textId="77777777" w:rsidR="008473E6" w:rsidRPr="005F18CF" w:rsidRDefault="00B83BCA" w:rsidP="00D87D9F">
      <w:pPr>
        <w:pStyle w:val="Heading5"/>
        <w:rPr>
          <w:rFonts w:ascii="Frutiger Next LT W1G" w:hAnsi="Frutiger Next LT W1G"/>
        </w:rPr>
      </w:pPr>
      <w:r w:rsidRPr="005F18CF">
        <w:rPr>
          <w:rFonts w:ascii="Frutiger Next LT W1G" w:hAnsi="Frutiger Next LT W1G"/>
        </w:rPr>
        <w:t>Maintain adjacent components of construction such as sealants, windows, doors, and flashing, to prevent wat</w:t>
      </w:r>
      <w:r w:rsidR="00115132" w:rsidRPr="005F18CF">
        <w:rPr>
          <w:rFonts w:ascii="Frutiger Next LT W1G" w:hAnsi="Frutiger Next LT W1G"/>
        </w:rPr>
        <w:t>er entry into or behind the wall cladding assembly</w:t>
      </w:r>
    </w:p>
    <w:p w14:paraId="2B6454D2" w14:textId="19F6DBD6" w:rsidR="000253A4" w:rsidRPr="00C529E8" w:rsidRDefault="001058FB" w:rsidP="00B06B52">
      <w:pPr>
        <w:pStyle w:val="Heading5"/>
        <w:rPr>
          <w:rFonts w:ascii="Frutiger Next LT W1G" w:hAnsi="Frutiger Next LT W1G"/>
          <w:b/>
          <w:sz w:val="16"/>
          <w:szCs w:val="16"/>
        </w:rPr>
      </w:pPr>
      <w:r w:rsidRPr="00406CCB">
        <w:rPr>
          <w:rFonts w:ascii="Frutiger Next LT W1G" w:hAnsi="Frutiger Next LT W1G"/>
          <w:lang w:val="en-US"/>
        </w:rPr>
        <w:t xml:space="preserve">Attic Stock: as part of the contract documents, purchase and leave with the owner </w:t>
      </w:r>
      <w:r w:rsidRPr="00406CCB">
        <w:rPr>
          <w:rFonts w:ascii="Frutiger Next LT W1G" w:hAnsi="Frutiger Next LT W1G"/>
          <w:color w:val="0000FF"/>
          <w:lang w:val="en-US"/>
        </w:rPr>
        <w:t xml:space="preserve">[insert quantity and specific sizes and colors] </w:t>
      </w:r>
      <w:r w:rsidRPr="00406CCB">
        <w:rPr>
          <w:rFonts w:ascii="Frutiger Next LT W1G" w:hAnsi="Frutiger Next LT W1G"/>
          <w:lang w:val="en-US"/>
        </w:rPr>
        <w:t xml:space="preserve">pre-fabricated </w:t>
      </w:r>
      <w:r w:rsidR="004551BE">
        <w:rPr>
          <w:rFonts w:ascii="Frutiger Next LT W1G" w:hAnsi="Frutiger Next LT W1G"/>
          <w:lang w:val="en-US"/>
        </w:rPr>
        <w:t>fiber-cement</w:t>
      </w:r>
      <w:r w:rsidRPr="00406CCB">
        <w:rPr>
          <w:rFonts w:ascii="Frutiger Next LT W1G" w:hAnsi="Frutiger Next LT W1G"/>
          <w:lang w:val="en-US"/>
        </w:rPr>
        <w:t xml:space="preserve"> panels for use at a later date in case a panel is broken after the installation is complete</w:t>
      </w:r>
    </w:p>
    <w:p w14:paraId="0742D4CE" w14:textId="77777777" w:rsidR="008473E6" w:rsidRPr="005F18CF" w:rsidRDefault="00B83BCA" w:rsidP="00B06B52">
      <w:pPr>
        <w:jc w:val="center"/>
        <w:rPr>
          <w:rFonts w:ascii="Frutiger Next LT W1G" w:hAnsi="Frutiger Next LT W1G" w:cs="Arial"/>
          <w:b/>
          <w:sz w:val="18"/>
          <w:szCs w:val="18"/>
          <w:lang w:val="en-US"/>
        </w:rPr>
      </w:pPr>
      <w:r w:rsidRPr="005F18CF">
        <w:rPr>
          <w:rFonts w:ascii="Frutiger Next LT W1G" w:hAnsi="Frutiger Next LT W1G" w:cs="Arial"/>
          <w:b/>
          <w:sz w:val="18"/>
          <w:szCs w:val="18"/>
          <w:lang w:val="en-US"/>
        </w:rPr>
        <w:t>ATTENTION</w:t>
      </w:r>
    </w:p>
    <w:p w14:paraId="2619DDCF" w14:textId="42E1B4E8" w:rsidR="00B83BCA" w:rsidRPr="00C529E8" w:rsidRDefault="00B83BCA" w:rsidP="00C0650A">
      <w:pPr>
        <w:rPr>
          <w:rFonts w:ascii="Frutiger Next LT W1G" w:hAnsi="Frutiger Next LT W1G"/>
          <w:sz w:val="16"/>
          <w:szCs w:val="16"/>
          <w:lang w:val="en-US"/>
        </w:rPr>
      </w:pPr>
      <w:r w:rsidRPr="005F18CF">
        <w:rPr>
          <w:rFonts w:ascii="Frutiger Next LT W1G" w:hAnsi="Frutiger Next LT W1G"/>
          <w:sz w:val="16"/>
          <w:szCs w:val="16"/>
          <w:lang w:val="en-US"/>
        </w:rPr>
        <w:lastRenderedPageBreak/>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5F18CF">
        <w:rPr>
          <w:rFonts w:ascii="Frutiger Next LT W1G" w:hAnsi="Frutiger Next LT W1G"/>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5F18CF">
        <w:rPr>
          <w:rFonts w:ascii="Frutiger Next LT W1G" w:hAnsi="Frutiger Next LT W1G"/>
          <w:sz w:val="16"/>
          <w:szCs w:val="16"/>
          <w:lang w:val="en-US"/>
        </w:rPr>
        <w:t xml:space="preserve">  For the fullest, most current information on proper application, clean-up, mixing and other specifications and warranties, cautions and disclaimers, please refer to the Sto Corp. website, </w:t>
      </w:r>
      <w:hyperlink r:id="rId14" w:history="1">
        <w:r w:rsidRPr="005F18CF">
          <w:rPr>
            <w:rFonts w:ascii="Frutiger Next LT W1G" w:hAnsi="Frutiger Next LT W1G"/>
            <w:color w:val="0000FF"/>
            <w:sz w:val="16"/>
            <w:szCs w:val="16"/>
            <w:u w:val="single"/>
            <w:lang w:val="en-US"/>
          </w:rPr>
          <w:t>www.stocorp.com</w:t>
        </w:r>
      </w:hyperlink>
      <w:r w:rsidRPr="005F18CF">
        <w:rPr>
          <w:rFonts w:ascii="Frutiger Next LT W1G" w:hAnsi="Frutiger Next LT W1G"/>
          <w:sz w:val="16"/>
          <w:szCs w:val="16"/>
          <w:lang w:val="en-US"/>
        </w:rPr>
        <w:t>.</w:t>
      </w:r>
    </w:p>
    <w:sectPr w:rsidR="00B83BCA" w:rsidRPr="00C529E8" w:rsidSect="00755E6D">
      <w:headerReference w:type="first" r:id="rId15"/>
      <w:footerReference w:type="first" r:id="rId16"/>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81B5" w14:textId="77777777" w:rsidR="00BC2E9A" w:rsidRDefault="00BC2E9A">
      <w:r>
        <w:separator/>
      </w:r>
    </w:p>
  </w:endnote>
  <w:endnote w:type="continuationSeparator" w:id="0">
    <w:p w14:paraId="0B128794" w14:textId="77777777" w:rsidR="00BC2E9A" w:rsidRDefault="00BC2E9A">
      <w:r>
        <w:continuationSeparator/>
      </w:r>
    </w:p>
  </w:endnote>
  <w:endnote w:type="continuationNotice" w:id="1">
    <w:p w14:paraId="3B7BC26A" w14:textId="77777777" w:rsidR="00BC2E9A" w:rsidRDefault="00BC2E9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9D855E7D-731D-4061-88E1-D66CFE2D5D5E}"/>
    <w:embedBold r:id="rId2" w:fontKey="{541CCEF1-EE37-4143-A045-8EA8B291009D}"/>
    <w:embedItalic r:id="rId3" w:fontKey="{EF25E628-E3B0-443E-AADF-962177F78DBA}"/>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A914B3EA-096B-4039-AA3C-E036936A2E0D}"/>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D24D6D4E-1916-4781-A3D7-EE76988BDF0E}"/>
    <w:embedBold r:id="rId6" w:fontKey="{83715CEB-4491-4B68-9FE3-99D789B05793}"/>
    <w:embedItalic r:id="rId7" w:fontKey="{238808B4-C031-4949-8A64-9A18F8171029}"/>
  </w:font>
  <w:font w:name="Times">
    <w:panose1 w:val="02020603050405020304"/>
    <w:charset w:val="00"/>
    <w:family w:val="roman"/>
    <w:pitch w:val="variable"/>
    <w:sig w:usb0="E0002EFF" w:usb1="C000785B" w:usb2="00000009" w:usb3="00000000" w:csb0="000001FF" w:csb1="00000000"/>
    <w:embedBold r:id="rId8" w:fontKey="{09FA1098-D500-44EF-8BE4-325B2464D0C1}"/>
  </w:font>
  <w:font w:name="Cambria">
    <w:panose1 w:val="02040503050406030204"/>
    <w:charset w:val="00"/>
    <w:family w:val="roman"/>
    <w:pitch w:val="variable"/>
    <w:sig w:usb0="E00006FF" w:usb1="420024FF" w:usb2="02000000" w:usb3="00000000" w:csb0="0000019F" w:csb1="00000000"/>
    <w:embedRegular r:id="rId9" w:fontKey="{29AE3510-393B-42C1-B8D0-F41E7AC35FC2}"/>
    <w:embedBold r:id="rId10" w:fontKey="{9A3A3F67-F993-4408-A8D9-2CBA99DAB931}"/>
    <w:embedItalic r:id="rId11" w:fontKey="{A2BDC15C-48A0-40BD-96FE-5CDA1D77536D}"/>
    <w:embedBoldItalic r:id="rId12" w:fontKey="{E8A726E7-200F-4FF1-B724-C5931FFE6471}"/>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3" w:fontKey="{3BC3A7B1-9784-49C9-866C-82E2873FF904}"/>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4" w:fontKey="{2DC5CF77-AC09-44C1-AEE3-566226054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38E33E5"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w:t>
          </w:r>
          <w:r w:rsidR="00C16523">
            <w:rPr>
              <w:rFonts w:ascii="Sto Frutiger 47 Light Cond" w:hAnsi="Sto Frutiger 47 Light Cond"/>
            </w:rPr>
            <w:t>FC</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05790A48" w14:textId="77777777" w:rsidR="00244E25"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00670A15">
            <w:rPr>
              <w:rFonts w:ascii="Sto Frutiger 47 Light Cond" w:hAnsi="Sto Frutiger 47 Light Cond"/>
            </w:rPr>
            <w:t>August</w:t>
          </w:r>
          <w:r w:rsidR="00244E25" w:rsidRPr="00FE28B2">
            <w:rPr>
              <w:rFonts w:ascii="Sto Frutiger 47 Light Cond" w:hAnsi="Sto Frutiger 47 Light Cond"/>
            </w:rPr>
            <w:t>, 20</w:t>
          </w:r>
          <w:r w:rsidR="00C16523">
            <w:rPr>
              <w:rFonts w:ascii="Sto Frutiger 47 Light Cond" w:hAnsi="Sto Frutiger 47 Light Cond"/>
            </w:rPr>
            <w:t>24</w:t>
          </w:r>
        </w:p>
        <w:p w14:paraId="74270116" w14:textId="246F428C" w:rsidR="00C70FE9" w:rsidRPr="00FE28B2" w:rsidRDefault="00C70FE9" w:rsidP="00F4133A">
          <w:pPr>
            <w:pStyle w:val="Footer"/>
            <w:rPr>
              <w:rFonts w:ascii="Sto Frutiger 47 Light Cond" w:hAnsi="Sto Frutiger 47 Light Cond"/>
            </w:rPr>
          </w:pPr>
          <w:r>
            <w:rPr>
              <w:rFonts w:ascii="Sto Frutiger 47 Light Cond" w:hAnsi="Sto Frutiger 47 Light Cond"/>
            </w:rPr>
            <w:t>Version 1.1: November 2024</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06D95704" w:rsidR="00244E25" w:rsidRPr="00FE28B2" w:rsidRDefault="00244E25" w:rsidP="0075384D">
          <w:pPr>
            <w:pStyle w:val="Footer"/>
            <w:rPr>
              <w:rFonts w:ascii="Sto Frutiger 47 Light Cond" w:hAnsi="Sto Frutiger 47 Light Cond"/>
            </w:rPr>
          </w:pP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EF1F" w14:textId="77777777" w:rsidR="00BC2E9A" w:rsidRDefault="00BC2E9A">
      <w:r>
        <w:separator/>
      </w:r>
    </w:p>
  </w:footnote>
  <w:footnote w:type="continuationSeparator" w:id="0">
    <w:p w14:paraId="5631A160" w14:textId="77777777" w:rsidR="00BC2E9A" w:rsidRDefault="00BC2E9A">
      <w:r>
        <w:continuationSeparator/>
      </w:r>
    </w:p>
  </w:footnote>
  <w:footnote w:type="continuationNotice" w:id="1">
    <w:p w14:paraId="731381BF" w14:textId="77777777" w:rsidR="00BC2E9A" w:rsidRDefault="00BC2E9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20317BEC" w:rsidR="00FE28B2" w:rsidRPr="00E247E1" w:rsidRDefault="00FE28B2">
                                <w:pPr>
                                  <w:rPr>
                                    <w:rFonts w:ascii="Frutiger Next LT W1G" w:hAnsi="Frutiger Next LT W1G"/>
                                  </w:rPr>
                                </w:pPr>
                                <w:r w:rsidRPr="00E247E1">
                                  <w:rPr>
                                    <w:rFonts w:ascii="Frutiger Next LT W1G" w:hAnsi="Frutiger Next LT W1G"/>
                                  </w:rPr>
                                  <w:t xml:space="preserve"> STO GUIDE SPECIFICATION 9000</w:t>
                                </w:r>
                                <w:r w:rsidR="00D549A4">
                                  <w:rPr>
                                    <w:rFonts w:ascii="Frutiger Next LT W1G" w:hAnsi="Frutiger Next LT W1G"/>
                                  </w:rPr>
                                  <w:t>FC</w:t>
                                </w:r>
                                <w:r w:rsidRPr="00E247E1">
                                  <w:rPr>
                                    <w:rFonts w:ascii="Frutiger Next LT W1G" w:hAnsi="Frutiger Next LT W1G"/>
                                  </w:rPr>
                                  <w:t xml:space="preserve">: StoVentec </w:t>
                                </w:r>
                                <w:r w:rsidR="00D549A4">
                                  <w:rPr>
                                    <w:rFonts w:ascii="Frutiger Next LT W1G" w:hAnsi="Frutiger Next LT W1G"/>
                                  </w:rPr>
                                  <w:t>Fiber 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5WDAIAAPY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" stroked="f">
                    <v:textbox>
                      <w:txbxContent>
                        <w:p w14:paraId="3379F65C" w14:textId="20317BEC" w:rsidR="00FE28B2" w:rsidRPr="00E247E1" w:rsidRDefault="00FE28B2">
                          <w:pPr>
                            <w:rPr>
                              <w:rFonts w:ascii="Frutiger Next LT W1G" w:hAnsi="Frutiger Next LT W1G"/>
                            </w:rPr>
                          </w:pPr>
                          <w:r w:rsidRPr="00E247E1">
                            <w:rPr>
                              <w:rFonts w:ascii="Frutiger Next LT W1G" w:hAnsi="Frutiger Next LT W1G"/>
                            </w:rPr>
                            <w:t xml:space="preserve"> STO GUIDE SPECIFICATION 9000</w:t>
                          </w:r>
                          <w:r w:rsidR="00D549A4">
                            <w:rPr>
                              <w:rFonts w:ascii="Frutiger Next LT W1G" w:hAnsi="Frutiger Next LT W1G"/>
                            </w:rPr>
                            <w:t>FC</w:t>
                          </w:r>
                          <w:r w:rsidRPr="00E247E1">
                            <w:rPr>
                              <w:rFonts w:ascii="Frutiger Next LT W1G" w:hAnsi="Frutiger Next LT W1G"/>
                            </w:rPr>
                            <w:t xml:space="preserve">: </w:t>
                          </w:r>
                          <w:proofErr w:type="spellStart"/>
                          <w:r w:rsidRPr="00E247E1">
                            <w:rPr>
                              <w:rFonts w:ascii="Frutiger Next LT W1G" w:hAnsi="Frutiger Next LT W1G"/>
                            </w:rPr>
                            <w:t>StoVentec</w:t>
                          </w:r>
                          <w:proofErr w:type="spellEnd"/>
                          <w:r w:rsidRPr="00E247E1">
                            <w:rPr>
                              <w:rFonts w:ascii="Frutiger Next LT W1G" w:hAnsi="Frutiger Next LT W1G"/>
                            </w:rPr>
                            <w:t xml:space="preserve"> </w:t>
                          </w:r>
                          <w:r w:rsidR="00D549A4">
                            <w:rPr>
                              <w:rFonts w:ascii="Frutiger Next LT W1G" w:hAnsi="Frutiger Next LT W1G"/>
                            </w:rPr>
                            <w:t>Fiber Cement</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52710145">
    <w:abstractNumId w:val="48"/>
  </w:num>
  <w:num w:numId="2" w16cid:durableId="1748720172">
    <w:abstractNumId w:val="94"/>
  </w:num>
  <w:num w:numId="3" w16cid:durableId="185681835">
    <w:abstractNumId w:val="49"/>
  </w:num>
  <w:num w:numId="4" w16cid:durableId="46954747">
    <w:abstractNumId w:val="4"/>
  </w:num>
  <w:num w:numId="5" w16cid:durableId="637802711">
    <w:abstractNumId w:val="86"/>
  </w:num>
  <w:num w:numId="6" w16cid:durableId="1463038563">
    <w:abstractNumId w:val="83"/>
  </w:num>
  <w:num w:numId="7" w16cid:durableId="2050103863">
    <w:abstractNumId w:val="37"/>
  </w:num>
  <w:num w:numId="8" w16cid:durableId="1239561865">
    <w:abstractNumId w:val="58"/>
  </w:num>
  <w:num w:numId="9" w16cid:durableId="1682663778">
    <w:abstractNumId w:val="61"/>
  </w:num>
  <w:num w:numId="10" w16cid:durableId="427700260">
    <w:abstractNumId w:val="72"/>
  </w:num>
  <w:num w:numId="11" w16cid:durableId="1500802717">
    <w:abstractNumId w:val="43"/>
  </w:num>
  <w:num w:numId="12" w16cid:durableId="129791057">
    <w:abstractNumId w:val="34"/>
  </w:num>
  <w:num w:numId="13" w16cid:durableId="755592960">
    <w:abstractNumId w:val="70"/>
  </w:num>
  <w:num w:numId="14" w16cid:durableId="973408897">
    <w:abstractNumId w:val="52"/>
  </w:num>
  <w:num w:numId="15" w16cid:durableId="1918519312">
    <w:abstractNumId w:val="81"/>
  </w:num>
  <w:num w:numId="16" w16cid:durableId="1284340344">
    <w:abstractNumId w:val="96"/>
  </w:num>
  <w:num w:numId="17" w16cid:durableId="1052509685">
    <w:abstractNumId w:val="24"/>
  </w:num>
  <w:num w:numId="18" w16cid:durableId="1051030254">
    <w:abstractNumId w:val="44"/>
  </w:num>
  <w:num w:numId="19" w16cid:durableId="429358681">
    <w:abstractNumId w:val="26"/>
  </w:num>
  <w:num w:numId="20" w16cid:durableId="675423798">
    <w:abstractNumId w:val="53"/>
  </w:num>
  <w:num w:numId="21" w16cid:durableId="1742747566">
    <w:abstractNumId w:val="17"/>
  </w:num>
  <w:num w:numId="22" w16cid:durableId="1743023973">
    <w:abstractNumId w:val="22"/>
  </w:num>
  <w:num w:numId="23" w16cid:durableId="1494830366">
    <w:abstractNumId w:val="9"/>
  </w:num>
  <w:num w:numId="24" w16cid:durableId="1007633804">
    <w:abstractNumId w:val="68"/>
  </w:num>
  <w:num w:numId="25" w16cid:durableId="2090078635">
    <w:abstractNumId w:val="1"/>
  </w:num>
  <w:num w:numId="26" w16cid:durableId="1973486819">
    <w:abstractNumId w:val="29"/>
  </w:num>
  <w:num w:numId="27" w16cid:durableId="818575350">
    <w:abstractNumId w:val="3"/>
  </w:num>
  <w:num w:numId="28" w16cid:durableId="309023457">
    <w:abstractNumId w:val="91"/>
  </w:num>
  <w:num w:numId="29" w16cid:durableId="922566489">
    <w:abstractNumId w:val="89"/>
  </w:num>
  <w:num w:numId="30" w16cid:durableId="1152525805">
    <w:abstractNumId w:val="66"/>
  </w:num>
  <w:num w:numId="31" w16cid:durableId="617643608">
    <w:abstractNumId w:val="32"/>
  </w:num>
  <w:num w:numId="32" w16cid:durableId="1140533771">
    <w:abstractNumId w:val="87"/>
  </w:num>
  <w:num w:numId="33" w16cid:durableId="965085684">
    <w:abstractNumId w:val="67"/>
  </w:num>
  <w:num w:numId="34" w16cid:durableId="1030375376">
    <w:abstractNumId w:val="95"/>
  </w:num>
  <w:num w:numId="35" w16cid:durableId="1727070328">
    <w:abstractNumId w:val="31"/>
  </w:num>
  <w:num w:numId="36" w16cid:durableId="1335718409">
    <w:abstractNumId w:val="23"/>
  </w:num>
  <w:num w:numId="37" w16cid:durableId="1992171932">
    <w:abstractNumId w:val="76"/>
  </w:num>
  <w:num w:numId="38" w16cid:durableId="1558975852">
    <w:abstractNumId w:val="73"/>
  </w:num>
  <w:num w:numId="39" w16cid:durableId="85855478">
    <w:abstractNumId w:val="80"/>
  </w:num>
  <w:num w:numId="40" w16cid:durableId="990327909">
    <w:abstractNumId w:val="25"/>
  </w:num>
  <w:num w:numId="41" w16cid:durableId="1071730895">
    <w:abstractNumId w:val="18"/>
  </w:num>
  <w:num w:numId="42" w16cid:durableId="1685401134">
    <w:abstractNumId w:val="41"/>
  </w:num>
  <w:num w:numId="43" w16cid:durableId="1758134956">
    <w:abstractNumId w:val="6"/>
  </w:num>
  <w:num w:numId="44" w16cid:durableId="299968986">
    <w:abstractNumId w:val="47"/>
  </w:num>
  <w:num w:numId="45" w16cid:durableId="82652259">
    <w:abstractNumId w:val="35"/>
  </w:num>
  <w:num w:numId="46" w16cid:durableId="505631903">
    <w:abstractNumId w:val="2"/>
  </w:num>
  <w:num w:numId="47" w16cid:durableId="1681931840">
    <w:abstractNumId w:val="7"/>
  </w:num>
  <w:num w:numId="48" w16cid:durableId="1576862064">
    <w:abstractNumId w:val="63"/>
  </w:num>
  <w:num w:numId="49" w16cid:durableId="1740322740">
    <w:abstractNumId w:val="59"/>
  </w:num>
  <w:num w:numId="50" w16cid:durableId="1637252758">
    <w:abstractNumId w:val="57"/>
  </w:num>
  <w:num w:numId="51" w16cid:durableId="1946375776">
    <w:abstractNumId w:val="74"/>
  </w:num>
  <w:num w:numId="52" w16cid:durableId="118570673">
    <w:abstractNumId w:val="5"/>
  </w:num>
  <w:num w:numId="53" w16cid:durableId="760561458">
    <w:abstractNumId w:val="65"/>
  </w:num>
  <w:num w:numId="54" w16cid:durableId="1350912318">
    <w:abstractNumId w:val="39"/>
  </w:num>
  <w:num w:numId="55" w16cid:durableId="1311396814">
    <w:abstractNumId w:val="84"/>
  </w:num>
  <w:num w:numId="56" w16cid:durableId="492526541">
    <w:abstractNumId w:val="92"/>
  </w:num>
  <w:num w:numId="57" w16cid:durableId="1382830689">
    <w:abstractNumId w:val="85"/>
  </w:num>
  <w:num w:numId="58" w16cid:durableId="1757438514">
    <w:abstractNumId w:val="75"/>
  </w:num>
  <w:num w:numId="59" w16cid:durableId="43988392">
    <w:abstractNumId w:val="79"/>
  </w:num>
  <w:num w:numId="60" w16cid:durableId="288971736">
    <w:abstractNumId w:val="11"/>
  </w:num>
  <w:num w:numId="61" w16cid:durableId="468017050">
    <w:abstractNumId w:val="27"/>
  </w:num>
  <w:num w:numId="62" w16cid:durableId="1336374258">
    <w:abstractNumId w:val="14"/>
  </w:num>
  <w:num w:numId="63" w16cid:durableId="1052000036">
    <w:abstractNumId w:val="51"/>
  </w:num>
  <w:num w:numId="64" w16cid:durableId="1830637316">
    <w:abstractNumId w:val="88"/>
  </w:num>
  <w:num w:numId="65" w16cid:durableId="836503215">
    <w:abstractNumId w:val="42"/>
  </w:num>
  <w:num w:numId="66" w16cid:durableId="814568734">
    <w:abstractNumId w:val="90"/>
  </w:num>
  <w:num w:numId="67" w16cid:durableId="347758373">
    <w:abstractNumId w:val="10"/>
  </w:num>
  <w:num w:numId="68" w16cid:durableId="383023911">
    <w:abstractNumId w:val="28"/>
  </w:num>
  <w:num w:numId="69" w16cid:durableId="935552809">
    <w:abstractNumId w:val="45"/>
  </w:num>
  <w:num w:numId="70" w16cid:durableId="356589058">
    <w:abstractNumId w:val="8"/>
  </w:num>
  <w:num w:numId="71" w16cid:durableId="1490440309">
    <w:abstractNumId w:val="19"/>
  </w:num>
  <w:num w:numId="72" w16cid:durableId="1339194241">
    <w:abstractNumId w:val="54"/>
  </w:num>
  <w:num w:numId="73" w16cid:durableId="1697081228">
    <w:abstractNumId w:val="30"/>
  </w:num>
  <w:num w:numId="74" w16cid:durableId="447511478">
    <w:abstractNumId w:val="13"/>
  </w:num>
  <w:num w:numId="75" w16cid:durableId="558788455">
    <w:abstractNumId w:val="15"/>
  </w:num>
  <w:num w:numId="76" w16cid:durableId="1738741842">
    <w:abstractNumId w:val="16"/>
  </w:num>
  <w:num w:numId="77" w16cid:durableId="636616941">
    <w:abstractNumId w:val="40"/>
  </w:num>
  <w:num w:numId="78" w16cid:durableId="700978740">
    <w:abstractNumId w:val="21"/>
  </w:num>
  <w:num w:numId="79" w16cid:durableId="1306349743">
    <w:abstractNumId w:val="46"/>
  </w:num>
  <w:num w:numId="80" w16cid:durableId="1606769349">
    <w:abstractNumId w:val="50"/>
  </w:num>
  <w:num w:numId="81" w16cid:durableId="641927084">
    <w:abstractNumId w:val="93"/>
  </w:num>
  <w:num w:numId="82" w16cid:durableId="31537244">
    <w:abstractNumId w:val="82"/>
  </w:num>
  <w:num w:numId="83" w16cid:durableId="1322390659">
    <w:abstractNumId w:val="20"/>
  </w:num>
  <w:num w:numId="84" w16cid:durableId="2001082510">
    <w:abstractNumId w:val="33"/>
  </w:num>
  <w:num w:numId="85" w16cid:durableId="232811063">
    <w:abstractNumId w:val="62"/>
  </w:num>
  <w:num w:numId="86" w16cid:durableId="1246111724">
    <w:abstractNumId w:val="60"/>
  </w:num>
  <w:num w:numId="87" w16cid:durableId="68383517">
    <w:abstractNumId w:val="64"/>
  </w:num>
  <w:num w:numId="88" w16cid:durableId="159275630">
    <w:abstractNumId w:val="38"/>
  </w:num>
  <w:num w:numId="89" w16cid:durableId="1792163133">
    <w:abstractNumId w:val="78"/>
  </w:num>
  <w:num w:numId="90" w16cid:durableId="162163636">
    <w:abstractNumId w:val="56"/>
  </w:num>
  <w:num w:numId="91" w16cid:durableId="1605308244">
    <w:abstractNumId w:val="0"/>
  </w:num>
  <w:num w:numId="92" w16cid:durableId="1487161389">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513763626">
    <w:abstractNumId w:val="36"/>
  </w:num>
  <w:num w:numId="94" w16cid:durableId="1207597750">
    <w:abstractNumId w:val="12"/>
  </w:num>
  <w:num w:numId="95" w16cid:durableId="247810009">
    <w:abstractNumId w:val="71"/>
  </w:num>
  <w:num w:numId="96" w16cid:durableId="2023781987">
    <w:abstractNumId w:val="55"/>
  </w:num>
  <w:num w:numId="97" w16cid:durableId="3158408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51860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6247028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9ED"/>
    <w:rsid w:val="00003B21"/>
    <w:rsid w:val="00005272"/>
    <w:rsid w:val="00007121"/>
    <w:rsid w:val="000114D2"/>
    <w:rsid w:val="00012DBC"/>
    <w:rsid w:val="00013014"/>
    <w:rsid w:val="00014280"/>
    <w:rsid w:val="00015293"/>
    <w:rsid w:val="00016D9C"/>
    <w:rsid w:val="00017119"/>
    <w:rsid w:val="000217B2"/>
    <w:rsid w:val="00022A0D"/>
    <w:rsid w:val="00023A3D"/>
    <w:rsid w:val="000242C7"/>
    <w:rsid w:val="00024FB4"/>
    <w:rsid w:val="000253A4"/>
    <w:rsid w:val="000259BD"/>
    <w:rsid w:val="0002622E"/>
    <w:rsid w:val="00027BE6"/>
    <w:rsid w:val="00031932"/>
    <w:rsid w:val="00031AF9"/>
    <w:rsid w:val="00031DC1"/>
    <w:rsid w:val="00033089"/>
    <w:rsid w:val="00033919"/>
    <w:rsid w:val="00035878"/>
    <w:rsid w:val="00040CE0"/>
    <w:rsid w:val="00043500"/>
    <w:rsid w:val="00046FDE"/>
    <w:rsid w:val="000500D0"/>
    <w:rsid w:val="00050438"/>
    <w:rsid w:val="0005452D"/>
    <w:rsid w:val="00054F6E"/>
    <w:rsid w:val="0005744C"/>
    <w:rsid w:val="0006185A"/>
    <w:rsid w:val="000619C7"/>
    <w:rsid w:val="00061F50"/>
    <w:rsid w:val="00062594"/>
    <w:rsid w:val="000656D4"/>
    <w:rsid w:val="00066925"/>
    <w:rsid w:val="00066B45"/>
    <w:rsid w:val="00070A6E"/>
    <w:rsid w:val="0007426C"/>
    <w:rsid w:val="000755F2"/>
    <w:rsid w:val="00076FDF"/>
    <w:rsid w:val="00080C0A"/>
    <w:rsid w:val="00082976"/>
    <w:rsid w:val="000844B2"/>
    <w:rsid w:val="0008679D"/>
    <w:rsid w:val="00090F63"/>
    <w:rsid w:val="000910BB"/>
    <w:rsid w:val="0009142F"/>
    <w:rsid w:val="000929DF"/>
    <w:rsid w:val="00093590"/>
    <w:rsid w:val="00094E9B"/>
    <w:rsid w:val="0009721E"/>
    <w:rsid w:val="000A1D12"/>
    <w:rsid w:val="000A33CE"/>
    <w:rsid w:val="000A72FD"/>
    <w:rsid w:val="000A76D1"/>
    <w:rsid w:val="000B1C03"/>
    <w:rsid w:val="000B3860"/>
    <w:rsid w:val="000B6BC2"/>
    <w:rsid w:val="000B7272"/>
    <w:rsid w:val="000C47A8"/>
    <w:rsid w:val="000C5E80"/>
    <w:rsid w:val="000C732B"/>
    <w:rsid w:val="000D3556"/>
    <w:rsid w:val="000E17CB"/>
    <w:rsid w:val="000E3B65"/>
    <w:rsid w:val="000E4257"/>
    <w:rsid w:val="000E4872"/>
    <w:rsid w:val="000E5D16"/>
    <w:rsid w:val="000F4FED"/>
    <w:rsid w:val="000F646A"/>
    <w:rsid w:val="000F6E91"/>
    <w:rsid w:val="001006DF"/>
    <w:rsid w:val="00100B66"/>
    <w:rsid w:val="0010408F"/>
    <w:rsid w:val="001058FB"/>
    <w:rsid w:val="00105E2D"/>
    <w:rsid w:val="00113338"/>
    <w:rsid w:val="00115132"/>
    <w:rsid w:val="00117416"/>
    <w:rsid w:val="00123130"/>
    <w:rsid w:val="0012415D"/>
    <w:rsid w:val="001252F6"/>
    <w:rsid w:val="0013367F"/>
    <w:rsid w:val="001353FB"/>
    <w:rsid w:val="0014076F"/>
    <w:rsid w:val="00140E08"/>
    <w:rsid w:val="00143943"/>
    <w:rsid w:val="001521C5"/>
    <w:rsid w:val="00156AC5"/>
    <w:rsid w:val="00157ADF"/>
    <w:rsid w:val="00160325"/>
    <w:rsid w:val="00160B13"/>
    <w:rsid w:val="00171764"/>
    <w:rsid w:val="00172A16"/>
    <w:rsid w:val="001730CA"/>
    <w:rsid w:val="001735BB"/>
    <w:rsid w:val="001744E9"/>
    <w:rsid w:val="001750A5"/>
    <w:rsid w:val="00175DE0"/>
    <w:rsid w:val="00176EEB"/>
    <w:rsid w:val="00177303"/>
    <w:rsid w:val="00180073"/>
    <w:rsid w:val="00183A64"/>
    <w:rsid w:val="0018561B"/>
    <w:rsid w:val="0018677D"/>
    <w:rsid w:val="00187EE1"/>
    <w:rsid w:val="00190A3F"/>
    <w:rsid w:val="00190F8B"/>
    <w:rsid w:val="001920DD"/>
    <w:rsid w:val="00192ED0"/>
    <w:rsid w:val="001930B2"/>
    <w:rsid w:val="00194AB0"/>
    <w:rsid w:val="00197811"/>
    <w:rsid w:val="001978CC"/>
    <w:rsid w:val="001A02BE"/>
    <w:rsid w:val="001A19A0"/>
    <w:rsid w:val="001A360C"/>
    <w:rsid w:val="001A5819"/>
    <w:rsid w:val="001A5F54"/>
    <w:rsid w:val="001A6141"/>
    <w:rsid w:val="001A66AE"/>
    <w:rsid w:val="001B0243"/>
    <w:rsid w:val="001B0963"/>
    <w:rsid w:val="001B2F09"/>
    <w:rsid w:val="001B3CAD"/>
    <w:rsid w:val="001B52BA"/>
    <w:rsid w:val="001B7984"/>
    <w:rsid w:val="001C165C"/>
    <w:rsid w:val="001C410D"/>
    <w:rsid w:val="001C5677"/>
    <w:rsid w:val="001C6380"/>
    <w:rsid w:val="001D1E20"/>
    <w:rsid w:val="001D3506"/>
    <w:rsid w:val="001D5F38"/>
    <w:rsid w:val="001D7523"/>
    <w:rsid w:val="001E0014"/>
    <w:rsid w:val="001E1534"/>
    <w:rsid w:val="001E295D"/>
    <w:rsid w:val="001E46DB"/>
    <w:rsid w:val="001E52BB"/>
    <w:rsid w:val="001E612A"/>
    <w:rsid w:val="001E7575"/>
    <w:rsid w:val="001F1136"/>
    <w:rsid w:val="001F30CD"/>
    <w:rsid w:val="001F3E09"/>
    <w:rsid w:val="001F510C"/>
    <w:rsid w:val="001F5330"/>
    <w:rsid w:val="001F76E6"/>
    <w:rsid w:val="00201299"/>
    <w:rsid w:val="00207657"/>
    <w:rsid w:val="00210038"/>
    <w:rsid w:val="0021138E"/>
    <w:rsid w:val="00216266"/>
    <w:rsid w:val="0021781B"/>
    <w:rsid w:val="0022544E"/>
    <w:rsid w:val="0022553D"/>
    <w:rsid w:val="00227E70"/>
    <w:rsid w:val="00231B1F"/>
    <w:rsid w:val="00236E35"/>
    <w:rsid w:val="00237058"/>
    <w:rsid w:val="00237D4E"/>
    <w:rsid w:val="00242139"/>
    <w:rsid w:val="002431D4"/>
    <w:rsid w:val="00244E25"/>
    <w:rsid w:val="00251BCA"/>
    <w:rsid w:val="00255B37"/>
    <w:rsid w:val="00256033"/>
    <w:rsid w:val="00262220"/>
    <w:rsid w:val="002628E6"/>
    <w:rsid w:val="00263454"/>
    <w:rsid w:val="00263666"/>
    <w:rsid w:val="00265B4C"/>
    <w:rsid w:val="00267284"/>
    <w:rsid w:val="00271105"/>
    <w:rsid w:val="002712D3"/>
    <w:rsid w:val="00271D9D"/>
    <w:rsid w:val="002725F6"/>
    <w:rsid w:val="002835D1"/>
    <w:rsid w:val="002859A2"/>
    <w:rsid w:val="002869DE"/>
    <w:rsid w:val="0028794F"/>
    <w:rsid w:val="00291558"/>
    <w:rsid w:val="00293A8B"/>
    <w:rsid w:val="00294853"/>
    <w:rsid w:val="0029726B"/>
    <w:rsid w:val="002A1D4B"/>
    <w:rsid w:val="002A1EFF"/>
    <w:rsid w:val="002A21AE"/>
    <w:rsid w:val="002A446D"/>
    <w:rsid w:val="002A5349"/>
    <w:rsid w:val="002A7755"/>
    <w:rsid w:val="002B0D60"/>
    <w:rsid w:val="002C07EC"/>
    <w:rsid w:val="002C74F6"/>
    <w:rsid w:val="002C7AC4"/>
    <w:rsid w:val="002D222A"/>
    <w:rsid w:val="002E7CD6"/>
    <w:rsid w:val="002F0DA0"/>
    <w:rsid w:val="002F4755"/>
    <w:rsid w:val="002F721B"/>
    <w:rsid w:val="002F7835"/>
    <w:rsid w:val="002F7C7B"/>
    <w:rsid w:val="003016D1"/>
    <w:rsid w:val="0030243A"/>
    <w:rsid w:val="0030684E"/>
    <w:rsid w:val="00307499"/>
    <w:rsid w:val="00312537"/>
    <w:rsid w:val="00312D2C"/>
    <w:rsid w:val="00314740"/>
    <w:rsid w:val="00317CD2"/>
    <w:rsid w:val="00321DF0"/>
    <w:rsid w:val="003253A5"/>
    <w:rsid w:val="00330EE2"/>
    <w:rsid w:val="00334E5B"/>
    <w:rsid w:val="003408D9"/>
    <w:rsid w:val="003413AF"/>
    <w:rsid w:val="00343DC3"/>
    <w:rsid w:val="00350ADA"/>
    <w:rsid w:val="00356561"/>
    <w:rsid w:val="00360A93"/>
    <w:rsid w:val="0036207D"/>
    <w:rsid w:val="00365A32"/>
    <w:rsid w:val="003661B9"/>
    <w:rsid w:val="00367D97"/>
    <w:rsid w:val="0037387D"/>
    <w:rsid w:val="00373DCC"/>
    <w:rsid w:val="00374063"/>
    <w:rsid w:val="00383BA3"/>
    <w:rsid w:val="00383DBE"/>
    <w:rsid w:val="0038431A"/>
    <w:rsid w:val="00386476"/>
    <w:rsid w:val="00390185"/>
    <w:rsid w:val="003903E3"/>
    <w:rsid w:val="00390C09"/>
    <w:rsid w:val="003925C1"/>
    <w:rsid w:val="0039538C"/>
    <w:rsid w:val="0039614E"/>
    <w:rsid w:val="00397F54"/>
    <w:rsid w:val="003A4C20"/>
    <w:rsid w:val="003A7C76"/>
    <w:rsid w:val="003B1083"/>
    <w:rsid w:val="003B3D7B"/>
    <w:rsid w:val="003C0A14"/>
    <w:rsid w:val="003C4C7C"/>
    <w:rsid w:val="003C56C0"/>
    <w:rsid w:val="003C7982"/>
    <w:rsid w:val="003D30C1"/>
    <w:rsid w:val="003D396C"/>
    <w:rsid w:val="003D447D"/>
    <w:rsid w:val="003D4EF4"/>
    <w:rsid w:val="003D53BD"/>
    <w:rsid w:val="003D6E12"/>
    <w:rsid w:val="003D7CA7"/>
    <w:rsid w:val="003E150A"/>
    <w:rsid w:val="003E24A1"/>
    <w:rsid w:val="003F2C14"/>
    <w:rsid w:val="003F5F06"/>
    <w:rsid w:val="003F5FB8"/>
    <w:rsid w:val="00400650"/>
    <w:rsid w:val="0040403A"/>
    <w:rsid w:val="0040472A"/>
    <w:rsid w:val="0040500B"/>
    <w:rsid w:val="00405BE8"/>
    <w:rsid w:val="00405F8F"/>
    <w:rsid w:val="00414DAA"/>
    <w:rsid w:val="0041645C"/>
    <w:rsid w:val="004170B5"/>
    <w:rsid w:val="00422E53"/>
    <w:rsid w:val="00426404"/>
    <w:rsid w:val="0042757B"/>
    <w:rsid w:val="00430E76"/>
    <w:rsid w:val="00431D48"/>
    <w:rsid w:val="004332D0"/>
    <w:rsid w:val="00433E5B"/>
    <w:rsid w:val="004360EF"/>
    <w:rsid w:val="004379C9"/>
    <w:rsid w:val="00443224"/>
    <w:rsid w:val="00443F21"/>
    <w:rsid w:val="00444C63"/>
    <w:rsid w:val="0044770F"/>
    <w:rsid w:val="004538D9"/>
    <w:rsid w:val="00453ABD"/>
    <w:rsid w:val="004551BE"/>
    <w:rsid w:val="004560AA"/>
    <w:rsid w:val="00457DDA"/>
    <w:rsid w:val="00463622"/>
    <w:rsid w:val="00466ACB"/>
    <w:rsid w:val="00467352"/>
    <w:rsid w:val="00467F2D"/>
    <w:rsid w:val="00471239"/>
    <w:rsid w:val="00471A39"/>
    <w:rsid w:val="00473EFD"/>
    <w:rsid w:val="0047451F"/>
    <w:rsid w:val="00475EBB"/>
    <w:rsid w:val="0047657E"/>
    <w:rsid w:val="0047796D"/>
    <w:rsid w:val="00480468"/>
    <w:rsid w:val="00482153"/>
    <w:rsid w:val="00486101"/>
    <w:rsid w:val="00486D1B"/>
    <w:rsid w:val="00487238"/>
    <w:rsid w:val="004877CA"/>
    <w:rsid w:val="004902A7"/>
    <w:rsid w:val="00490BBA"/>
    <w:rsid w:val="0049142E"/>
    <w:rsid w:val="00491A45"/>
    <w:rsid w:val="004931E8"/>
    <w:rsid w:val="004A1DE9"/>
    <w:rsid w:val="004A2912"/>
    <w:rsid w:val="004A326F"/>
    <w:rsid w:val="004A3A14"/>
    <w:rsid w:val="004A52F5"/>
    <w:rsid w:val="004B674A"/>
    <w:rsid w:val="004C0AA1"/>
    <w:rsid w:val="004C1D9A"/>
    <w:rsid w:val="004C4045"/>
    <w:rsid w:val="004C6B17"/>
    <w:rsid w:val="004D118B"/>
    <w:rsid w:val="004D263C"/>
    <w:rsid w:val="004D2C17"/>
    <w:rsid w:val="004D3642"/>
    <w:rsid w:val="004D3C66"/>
    <w:rsid w:val="004D4C2E"/>
    <w:rsid w:val="004D4E2A"/>
    <w:rsid w:val="004E365F"/>
    <w:rsid w:val="004E419F"/>
    <w:rsid w:val="004E4939"/>
    <w:rsid w:val="004E579D"/>
    <w:rsid w:val="004F0D3E"/>
    <w:rsid w:val="004F1C86"/>
    <w:rsid w:val="004F28BF"/>
    <w:rsid w:val="004F5386"/>
    <w:rsid w:val="004F60A1"/>
    <w:rsid w:val="00504A7B"/>
    <w:rsid w:val="00506248"/>
    <w:rsid w:val="00506860"/>
    <w:rsid w:val="00513365"/>
    <w:rsid w:val="00513453"/>
    <w:rsid w:val="00514277"/>
    <w:rsid w:val="00514823"/>
    <w:rsid w:val="0051589E"/>
    <w:rsid w:val="00522B3A"/>
    <w:rsid w:val="005300BE"/>
    <w:rsid w:val="0053144B"/>
    <w:rsid w:val="00532567"/>
    <w:rsid w:val="005436CD"/>
    <w:rsid w:val="00545CBD"/>
    <w:rsid w:val="00546316"/>
    <w:rsid w:val="00546B67"/>
    <w:rsid w:val="0054732E"/>
    <w:rsid w:val="005523D3"/>
    <w:rsid w:val="00554C3A"/>
    <w:rsid w:val="00556219"/>
    <w:rsid w:val="00557278"/>
    <w:rsid w:val="00557F13"/>
    <w:rsid w:val="0056255D"/>
    <w:rsid w:val="00564684"/>
    <w:rsid w:val="00564D1B"/>
    <w:rsid w:val="005711BD"/>
    <w:rsid w:val="00571AF7"/>
    <w:rsid w:val="00571D50"/>
    <w:rsid w:val="00575518"/>
    <w:rsid w:val="00575BB9"/>
    <w:rsid w:val="00585E0D"/>
    <w:rsid w:val="005871BC"/>
    <w:rsid w:val="00587545"/>
    <w:rsid w:val="00594A23"/>
    <w:rsid w:val="00595CA7"/>
    <w:rsid w:val="005A6145"/>
    <w:rsid w:val="005B5753"/>
    <w:rsid w:val="005B5D09"/>
    <w:rsid w:val="005B6970"/>
    <w:rsid w:val="005C0835"/>
    <w:rsid w:val="005C1DED"/>
    <w:rsid w:val="005C766D"/>
    <w:rsid w:val="005C7C20"/>
    <w:rsid w:val="005D15EF"/>
    <w:rsid w:val="005D3107"/>
    <w:rsid w:val="005D4060"/>
    <w:rsid w:val="005D45ED"/>
    <w:rsid w:val="005E1C77"/>
    <w:rsid w:val="005E1E12"/>
    <w:rsid w:val="005E32A5"/>
    <w:rsid w:val="005E706E"/>
    <w:rsid w:val="005E7394"/>
    <w:rsid w:val="005F18CF"/>
    <w:rsid w:val="005F3688"/>
    <w:rsid w:val="005F4394"/>
    <w:rsid w:val="005F4AA4"/>
    <w:rsid w:val="005F4E1E"/>
    <w:rsid w:val="00603233"/>
    <w:rsid w:val="00603C3D"/>
    <w:rsid w:val="00613D36"/>
    <w:rsid w:val="00614542"/>
    <w:rsid w:val="006162F6"/>
    <w:rsid w:val="00621E6B"/>
    <w:rsid w:val="00624E79"/>
    <w:rsid w:val="0063031E"/>
    <w:rsid w:val="00630A7E"/>
    <w:rsid w:val="00631E9E"/>
    <w:rsid w:val="00632F0F"/>
    <w:rsid w:val="0063341B"/>
    <w:rsid w:val="0063365C"/>
    <w:rsid w:val="006342AF"/>
    <w:rsid w:val="00637A68"/>
    <w:rsid w:val="0064295E"/>
    <w:rsid w:val="00642BE9"/>
    <w:rsid w:val="006431A7"/>
    <w:rsid w:val="00651262"/>
    <w:rsid w:val="00654754"/>
    <w:rsid w:val="00662D87"/>
    <w:rsid w:val="00662DAA"/>
    <w:rsid w:val="006632AF"/>
    <w:rsid w:val="0066392F"/>
    <w:rsid w:val="00664603"/>
    <w:rsid w:val="0066482E"/>
    <w:rsid w:val="00665DC7"/>
    <w:rsid w:val="00667C21"/>
    <w:rsid w:val="006707DD"/>
    <w:rsid w:val="00670A15"/>
    <w:rsid w:val="00674089"/>
    <w:rsid w:val="00674A64"/>
    <w:rsid w:val="0067580D"/>
    <w:rsid w:val="00680220"/>
    <w:rsid w:val="0068516F"/>
    <w:rsid w:val="00687664"/>
    <w:rsid w:val="00692549"/>
    <w:rsid w:val="006931AD"/>
    <w:rsid w:val="006953AC"/>
    <w:rsid w:val="00697414"/>
    <w:rsid w:val="006A07DE"/>
    <w:rsid w:val="006A6179"/>
    <w:rsid w:val="006A6DF1"/>
    <w:rsid w:val="006A73F4"/>
    <w:rsid w:val="006A7648"/>
    <w:rsid w:val="006B677C"/>
    <w:rsid w:val="006C39BB"/>
    <w:rsid w:val="006D018C"/>
    <w:rsid w:val="006D099B"/>
    <w:rsid w:val="006D168A"/>
    <w:rsid w:val="006D4437"/>
    <w:rsid w:val="006D6171"/>
    <w:rsid w:val="006E0B6C"/>
    <w:rsid w:val="006E40EB"/>
    <w:rsid w:val="006E4C93"/>
    <w:rsid w:val="006E5DD3"/>
    <w:rsid w:val="006F156C"/>
    <w:rsid w:val="006F363E"/>
    <w:rsid w:val="006F53FF"/>
    <w:rsid w:val="006F71D9"/>
    <w:rsid w:val="007020E3"/>
    <w:rsid w:val="00710178"/>
    <w:rsid w:val="0071079E"/>
    <w:rsid w:val="00713FE9"/>
    <w:rsid w:val="00714308"/>
    <w:rsid w:val="00714960"/>
    <w:rsid w:val="007150CF"/>
    <w:rsid w:val="0071709C"/>
    <w:rsid w:val="00717CF8"/>
    <w:rsid w:val="00720183"/>
    <w:rsid w:val="00721945"/>
    <w:rsid w:val="00721E55"/>
    <w:rsid w:val="00734313"/>
    <w:rsid w:val="00734DE9"/>
    <w:rsid w:val="007371B7"/>
    <w:rsid w:val="00740E31"/>
    <w:rsid w:val="00741795"/>
    <w:rsid w:val="00744C5E"/>
    <w:rsid w:val="007476CA"/>
    <w:rsid w:val="007505A0"/>
    <w:rsid w:val="0075187D"/>
    <w:rsid w:val="0075271C"/>
    <w:rsid w:val="0075384D"/>
    <w:rsid w:val="00754819"/>
    <w:rsid w:val="00755E6D"/>
    <w:rsid w:val="00755F34"/>
    <w:rsid w:val="0075657D"/>
    <w:rsid w:val="00757048"/>
    <w:rsid w:val="00762276"/>
    <w:rsid w:val="00762F47"/>
    <w:rsid w:val="00764CCB"/>
    <w:rsid w:val="00773ACC"/>
    <w:rsid w:val="00774A07"/>
    <w:rsid w:val="00777224"/>
    <w:rsid w:val="00780360"/>
    <w:rsid w:val="0078320A"/>
    <w:rsid w:val="00786AFB"/>
    <w:rsid w:val="00791896"/>
    <w:rsid w:val="00792D61"/>
    <w:rsid w:val="007977D7"/>
    <w:rsid w:val="007A0717"/>
    <w:rsid w:val="007A1A1A"/>
    <w:rsid w:val="007A2281"/>
    <w:rsid w:val="007A344B"/>
    <w:rsid w:val="007A5AE7"/>
    <w:rsid w:val="007A5DD2"/>
    <w:rsid w:val="007A6223"/>
    <w:rsid w:val="007A67E7"/>
    <w:rsid w:val="007A68EA"/>
    <w:rsid w:val="007A6CE7"/>
    <w:rsid w:val="007A7DDF"/>
    <w:rsid w:val="007B27EC"/>
    <w:rsid w:val="007B2B00"/>
    <w:rsid w:val="007B2BE7"/>
    <w:rsid w:val="007B2D05"/>
    <w:rsid w:val="007B50C7"/>
    <w:rsid w:val="007B7619"/>
    <w:rsid w:val="007C0348"/>
    <w:rsid w:val="007C1A56"/>
    <w:rsid w:val="007C6D5A"/>
    <w:rsid w:val="007D3E17"/>
    <w:rsid w:val="007D59E7"/>
    <w:rsid w:val="007D630C"/>
    <w:rsid w:val="007D7252"/>
    <w:rsid w:val="007E175A"/>
    <w:rsid w:val="007E202E"/>
    <w:rsid w:val="007E203F"/>
    <w:rsid w:val="007E2050"/>
    <w:rsid w:val="007E3AF4"/>
    <w:rsid w:val="007E561B"/>
    <w:rsid w:val="007F06B8"/>
    <w:rsid w:val="007F18AE"/>
    <w:rsid w:val="007F25B3"/>
    <w:rsid w:val="007F2959"/>
    <w:rsid w:val="007F3C91"/>
    <w:rsid w:val="007F46E0"/>
    <w:rsid w:val="007F7720"/>
    <w:rsid w:val="00802A33"/>
    <w:rsid w:val="00802C57"/>
    <w:rsid w:val="00810B25"/>
    <w:rsid w:val="00811752"/>
    <w:rsid w:val="008118B5"/>
    <w:rsid w:val="008118B9"/>
    <w:rsid w:val="00813B00"/>
    <w:rsid w:val="008169DE"/>
    <w:rsid w:val="008205CB"/>
    <w:rsid w:val="00820D0F"/>
    <w:rsid w:val="00825103"/>
    <w:rsid w:val="00830B76"/>
    <w:rsid w:val="008314E0"/>
    <w:rsid w:val="008316E5"/>
    <w:rsid w:val="008317D1"/>
    <w:rsid w:val="00835F82"/>
    <w:rsid w:val="0084176C"/>
    <w:rsid w:val="008436EA"/>
    <w:rsid w:val="00844D91"/>
    <w:rsid w:val="00846A8E"/>
    <w:rsid w:val="008473E6"/>
    <w:rsid w:val="00847CE2"/>
    <w:rsid w:val="00853406"/>
    <w:rsid w:val="00853EA3"/>
    <w:rsid w:val="00854D3C"/>
    <w:rsid w:val="00855DCB"/>
    <w:rsid w:val="00856299"/>
    <w:rsid w:val="0086147E"/>
    <w:rsid w:val="00861CC6"/>
    <w:rsid w:val="008623AC"/>
    <w:rsid w:val="00863922"/>
    <w:rsid w:val="00864724"/>
    <w:rsid w:val="00867BD3"/>
    <w:rsid w:val="00867C88"/>
    <w:rsid w:val="00870EF0"/>
    <w:rsid w:val="00870F62"/>
    <w:rsid w:val="00871DEB"/>
    <w:rsid w:val="00871FC3"/>
    <w:rsid w:val="0087207E"/>
    <w:rsid w:val="00872787"/>
    <w:rsid w:val="00872972"/>
    <w:rsid w:val="00873B1C"/>
    <w:rsid w:val="0087511F"/>
    <w:rsid w:val="00876A6B"/>
    <w:rsid w:val="0087782C"/>
    <w:rsid w:val="008816F2"/>
    <w:rsid w:val="00882451"/>
    <w:rsid w:val="00883D21"/>
    <w:rsid w:val="008853C7"/>
    <w:rsid w:val="00887685"/>
    <w:rsid w:val="008930E8"/>
    <w:rsid w:val="0089428E"/>
    <w:rsid w:val="0089516B"/>
    <w:rsid w:val="00895AD2"/>
    <w:rsid w:val="00896D1B"/>
    <w:rsid w:val="00897A40"/>
    <w:rsid w:val="008A3BCC"/>
    <w:rsid w:val="008A4736"/>
    <w:rsid w:val="008A4F40"/>
    <w:rsid w:val="008A5139"/>
    <w:rsid w:val="008A5F50"/>
    <w:rsid w:val="008A77A6"/>
    <w:rsid w:val="008B5C25"/>
    <w:rsid w:val="008B6FA5"/>
    <w:rsid w:val="008C1C15"/>
    <w:rsid w:val="008C3445"/>
    <w:rsid w:val="008C65BD"/>
    <w:rsid w:val="008C7B81"/>
    <w:rsid w:val="008D036D"/>
    <w:rsid w:val="008D1F84"/>
    <w:rsid w:val="008D2340"/>
    <w:rsid w:val="008D5743"/>
    <w:rsid w:val="008D7D90"/>
    <w:rsid w:val="008E143C"/>
    <w:rsid w:val="008E2DB8"/>
    <w:rsid w:val="008E40F1"/>
    <w:rsid w:val="008E418E"/>
    <w:rsid w:val="008F1150"/>
    <w:rsid w:val="008F7241"/>
    <w:rsid w:val="009035A3"/>
    <w:rsid w:val="00903772"/>
    <w:rsid w:val="0090534D"/>
    <w:rsid w:val="009055BF"/>
    <w:rsid w:val="00912A10"/>
    <w:rsid w:val="0091392B"/>
    <w:rsid w:val="00914887"/>
    <w:rsid w:val="0091701C"/>
    <w:rsid w:val="00920FDD"/>
    <w:rsid w:val="00921F1D"/>
    <w:rsid w:val="00922F27"/>
    <w:rsid w:val="00922F41"/>
    <w:rsid w:val="0092445A"/>
    <w:rsid w:val="00924D49"/>
    <w:rsid w:val="009276C1"/>
    <w:rsid w:val="009324B7"/>
    <w:rsid w:val="00934F78"/>
    <w:rsid w:val="0094092B"/>
    <w:rsid w:val="00941C9E"/>
    <w:rsid w:val="0094308D"/>
    <w:rsid w:val="00945958"/>
    <w:rsid w:val="00950611"/>
    <w:rsid w:val="009516A4"/>
    <w:rsid w:val="009558DF"/>
    <w:rsid w:val="0096095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A7036"/>
    <w:rsid w:val="009A72A4"/>
    <w:rsid w:val="009B0965"/>
    <w:rsid w:val="009B2823"/>
    <w:rsid w:val="009B4666"/>
    <w:rsid w:val="009B7EE2"/>
    <w:rsid w:val="009C106F"/>
    <w:rsid w:val="009C1F36"/>
    <w:rsid w:val="009C4089"/>
    <w:rsid w:val="009C581C"/>
    <w:rsid w:val="009C6B00"/>
    <w:rsid w:val="009D0EBD"/>
    <w:rsid w:val="009D12E0"/>
    <w:rsid w:val="009D26DD"/>
    <w:rsid w:val="009D4D09"/>
    <w:rsid w:val="009D7C9B"/>
    <w:rsid w:val="009E03E3"/>
    <w:rsid w:val="009E550F"/>
    <w:rsid w:val="009F66CE"/>
    <w:rsid w:val="00A016AB"/>
    <w:rsid w:val="00A078CF"/>
    <w:rsid w:val="00A10386"/>
    <w:rsid w:val="00A110A4"/>
    <w:rsid w:val="00A2460D"/>
    <w:rsid w:val="00A26BC0"/>
    <w:rsid w:val="00A26D08"/>
    <w:rsid w:val="00A31298"/>
    <w:rsid w:val="00A32E75"/>
    <w:rsid w:val="00A35FF2"/>
    <w:rsid w:val="00A37B57"/>
    <w:rsid w:val="00A40D32"/>
    <w:rsid w:val="00A41B3C"/>
    <w:rsid w:val="00A42C8B"/>
    <w:rsid w:val="00A43795"/>
    <w:rsid w:val="00A45417"/>
    <w:rsid w:val="00A508E9"/>
    <w:rsid w:val="00A57CB1"/>
    <w:rsid w:val="00A61675"/>
    <w:rsid w:val="00A61B40"/>
    <w:rsid w:val="00A62F75"/>
    <w:rsid w:val="00A64732"/>
    <w:rsid w:val="00A65611"/>
    <w:rsid w:val="00A65BF7"/>
    <w:rsid w:val="00A673E7"/>
    <w:rsid w:val="00A72601"/>
    <w:rsid w:val="00A80496"/>
    <w:rsid w:val="00A843AB"/>
    <w:rsid w:val="00A90851"/>
    <w:rsid w:val="00A91229"/>
    <w:rsid w:val="00A92605"/>
    <w:rsid w:val="00AA74A2"/>
    <w:rsid w:val="00AA775A"/>
    <w:rsid w:val="00AB10B9"/>
    <w:rsid w:val="00AB26D1"/>
    <w:rsid w:val="00AB5EC2"/>
    <w:rsid w:val="00AC0D6C"/>
    <w:rsid w:val="00AC227B"/>
    <w:rsid w:val="00AC6A91"/>
    <w:rsid w:val="00AC750B"/>
    <w:rsid w:val="00AD12D8"/>
    <w:rsid w:val="00AD2D01"/>
    <w:rsid w:val="00AD3E8B"/>
    <w:rsid w:val="00AD72F3"/>
    <w:rsid w:val="00AE439B"/>
    <w:rsid w:val="00AE4B42"/>
    <w:rsid w:val="00AE546F"/>
    <w:rsid w:val="00AF0073"/>
    <w:rsid w:val="00AF20A1"/>
    <w:rsid w:val="00AF3889"/>
    <w:rsid w:val="00AF4A70"/>
    <w:rsid w:val="00AF6EB9"/>
    <w:rsid w:val="00AF739D"/>
    <w:rsid w:val="00AF7BFC"/>
    <w:rsid w:val="00B02C93"/>
    <w:rsid w:val="00B06B52"/>
    <w:rsid w:val="00B15542"/>
    <w:rsid w:val="00B15D1E"/>
    <w:rsid w:val="00B1774E"/>
    <w:rsid w:val="00B2531B"/>
    <w:rsid w:val="00B26181"/>
    <w:rsid w:val="00B271B5"/>
    <w:rsid w:val="00B33D44"/>
    <w:rsid w:val="00B341A6"/>
    <w:rsid w:val="00B346D6"/>
    <w:rsid w:val="00B35A54"/>
    <w:rsid w:val="00B41D31"/>
    <w:rsid w:val="00B42846"/>
    <w:rsid w:val="00B42C8E"/>
    <w:rsid w:val="00B42D05"/>
    <w:rsid w:val="00B4510F"/>
    <w:rsid w:val="00B45264"/>
    <w:rsid w:val="00B50867"/>
    <w:rsid w:val="00B548DE"/>
    <w:rsid w:val="00B55457"/>
    <w:rsid w:val="00B5652B"/>
    <w:rsid w:val="00B66ADF"/>
    <w:rsid w:val="00B67182"/>
    <w:rsid w:val="00B67304"/>
    <w:rsid w:val="00B75163"/>
    <w:rsid w:val="00B778EE"/>
    <w:rsid w:val="00B8381B"/>
    <w:rsid w:val="00B83BCA"/>
    <w:rsid w:val="00B83CE2"/>
    <w:rsid w:val="00B85F4C"/>
    <w:rsid w:val="00B8672F"/>
    <w:rsid w:val="00B93562"/>
    <w:rsid w:val="00B93611"/>
    <w:rsid w:val="00B93F9D"/>
    <w:rsid w:val="00BA1DF7"/>
    <w:rsid w:val="00BA2A0F"/>
    <w:rsid w:val="00BA3DDF"/>
    <w:rsid w:val="00BA5B6B"/>
    <w:rsid w:val="00BA7CAE"/>
    <w:rsid w:val="00BB08FE"/>
    <w:rsid w:val="00BB5514"/>
    <w:rsid w:val="00BB5784"/>
    <w:rsid w:val="00BB6EC8"/>
    <w:rsid w:val="00BB7284"/>
    <w:rsid w:val="00BC2E9A"/>
    <w:rsid w:val="00BC30C1"/>
    <w:rsid w:val="00BD105B"/>
    <w:rsid w:val="00BD15D2"/>
    <w:rsid w:val="00BD1DAD"/>
    <w:rsid w:val="00BD24BE"/>
    <w:rsid w:val="00BD2783"/>
    <w:rsid w:val="00BD57FA"/>
    <w:rsid w:val="00BD7014"/>
    <w:rsid w:val="00BE0097"/>
    <w:rsid w:val="00BE1D9A"/>
    <w:rsid w:val="00BE7A32"/>
    <w:rsid w:val="00BF1F70"/>
    <w:rsid w:val="00BF3B8E"/>
    <w:rsid w:val="00BF57B6"/>
    <w:rsid w:val="00BF770A"/>
    <w:rsid w:val="00C03403"/>
    <w:rsid w:val="00C04DF7"/>
    <w:rsid w:val="00C0650A"/>
    <w:rsid w:val="00C07330"/>
    <w:rsid w:val="00C108C1"/>
    <w:rsid w:val="00C16502"/>
    <w:rsid w:val="00C16523"/>
    <w:rsid w:val="00C22F93"/>
    <w:rsid w:val="00C23AC3"/>
    <w:rsid w:val="00C2463B"/>
    <w:rsid w:val="00C31139"/>
    <w:rsid w:val="00C33447"/>
    <w:rsid w:val="00C33E50"/>
    <w:rsid w:val="00C343DE"/>
    <w:rsid w:val="00C35375"/>
    <w:rsid w:val="00C35B5E"/>
    <w:rsid w:val="00C418BC"/>
    <w:rsid w:val="00C43184"/>
    <w:rsid w:val="00C459AE"/>
    <w:rsid w:val="00C4639C"/>
    <w:rsid w:val="00C521D2"/>
    <w:rsid w:val="00C529E8"/>
    <w:rsid w:val="00C5324D"/>
    <w:rsid w:val="00C563E0"/>
    <w:rsid w:val="00C60058"/>
    <w:rsid w:val="00C63ED9"/>
    <w:rsid w:val="00C65048"/>
    <w:rsid w:val="00C70FE9"/>
    <w:rsid w:val="00C72BDF"/>
    <w:rsid w:val="00C734BD"/>
    <w:rsid w:val="00C7466C"/>
    <w:rsid w:val="00C76B7D"/>
    <w:rsid w:val="00C80C1E"/>
    <w:rsid w:val="00C81567"/>
    <w:rsid w:val="00C847E2"/>
    <w:rsid w:val="00C86B2A"/>
    <w:rsid w:val="00C871ED"/>
    <w:rsid w:val="00C90EBC"/>
    <w:rsid w:val="00C92500"/>
    <w:rsid w:val="00C96822"/>
    <w:rsid w:val="00C96E5A"/>
    <w:rsid w:val="00C97876"/>
    <w:rsid w:val="00CA2AC9"/>
    <w:rsid w:val="00CA3D3C"/>
    <w:rsid w:val="00CA4488"/>
    <w:rsid w:val="00CA7862"/>
    <w:rsid w:val="00CB415A"/>
    <w:rsid w:val="00CB72FD"/>
    <w:rsid w:val="00CD0F04"/>
    <w:rsid w:val="00CD49CC"/>
    <w:rsid w:val="00CD645A"/>
    <w:rsid w:val="00CD753F"/>
    <w:rsid w:val="00CE0F8B"/>
    <w:rsid w:val="00CE57BC"/>
    <w:rsid w:val="00CE7662"/>
    <w:rsid w:val="00CE7C5C"/>
    <w:rsid w:val="00CF0D86"/>
    <w:rsid w:val="00CF0E09"/>
    <w:rsid w:val="00CF1B19"/>
    <w:rsid w:val="00CF2AA5"/>
    <w:rsid w:val="00CF6782"/>
    <w:rsid w:val="00D00A87"/>
    <w:rsid w:val="00D02C7C"/>
    <w:rsid w:val="00D051B9"/>
    <w:rsid w:val="00D11CC7"/>
    <w:rsid w:val="00D124FD"/>
    <w:rsid w:val="00D14880"/>
    <w:rsid w:val="00D22539"/>
    <w:rsid w:val="00D23D98"/>
    <w:rsid w:val="00D25B61"/>
    <w:rsid w:val="00D268F1"/>
    <w:rsid w:val="00D2713E"/>
    <w:rsid w:val="00D272FB"/>
    <w:rsid w:val="00D279E0"/>
    <w:rsid w:val="00D27EF6"/>
    <w:rsid w:val="00D30562"/>
    <w:rsid w:val="00D310C0"/>
    <w:rsid w:val="00D316D9"/>
    <w:rsid w:val="00D32606"/>
    <w:rsid w:val="00D359EE"/>
    <w:rsid w:val="00D36449"/>
    <w:rsid w:val="00D36727"/>
    <w:rsid w:val="00D4259E"/>
    <w:rsid w:val="00D476A5"/>
    <w:rsid w:val="00D50598"/>
    <w:rsid w:val="00D549A4"/>
    <w:rsid w:val="00D55138"/>
    <w:rsid w:val="00D55499"/>
    <w:rsid w:val="00D567E2"/>
    <w:rsid w:val="00D638D8"/>
    <w:rsid w:val="00D65251"/>
    <w:rsid w:val="00D652E0"/>
    <w:rsid w:val="00D67204"/>
    <w:rsid w:val="00D67511"/>
    <w:rsid w:val="00D712F7"/>
    <w:rsid w:val="00D720B8"/>
    <w:rsid w:val="00D72825"/>
    <w:rsid w:val="00D728C1"/>
    <w:rsid w:val="00D74761"/>
    <w:rsid w:val="00D74830"/>
    <w:rsid w:val="00D751C3"/>
    <w:rsid w:val="00D75CEF"/>
    <w:rsid w:val="00D76167"/>
    <w:rsid w:val="00D837FF"/>
    <w:rsid w:val="00D83E51"/>
    <w:rsid w:val="00D87D9F"/>
    <w:rsid w:val="00D92E21"/>
    <w:rsid w:val="00D930AE"/>
    <w:rsid w:val="00D95045"/>
    <w:rsid w:val="00D97A5D"/>
    <w:rsid w:val="00DA0224"/>
    <w:rsid w:val="00DA23BF"/>
    <w:rsid w:val="00DA48DB"/>
    <w:rsid w:val="00DA5196"/>
    <w:rsid w:val="00DC072B"/>
    <w:rsid w:val="00DC37F4"/>
    <w:rsid w:val="00DC5557"/>
    <w:rsid w:val="00DC61EB"/>
    <w:rsid w:val="00DC66E6"/>
    <w:rsid w:val="00DD0FB8"/>
    <w:rsid w:val="00DD17B6"/>
    <w:rsid w:val="00DD1A40"/>
    <w:rsid w:val="00DD3261"/>
    <w:rsid w:val="00DE0CC4"/>
    <w:rsid w:val="00DE0ED4"/>
    <w:rsid w:val="00DE2491"/>
    <w:rsid w:val="00DE4FA2"/>
    <w:rsid w:val="00DE5C7E"/>
    <w:rsid w:val="00DF1C56"/>
    <w:rsid w:val="00DF2B89"/>
    <w:rsid w:val="00DF50C3"/>
    <w:rsid w:val="00DF57E0"/>
    <w:rsid w:val="00DF739C"/>
    <w:rsid w:val="00E000E2"/>
    <w:rsid w:val="00E00B51"/>
    <w:rsid w:val="00E024EB"/>
    <w:rsid w:val="00E04BEB"/>
    <w:rsid w:val="00E1438A"/>
    <w:rsid w:val="00E1532C"/>
    <w:rsid w:val="00E15DC8"/>
    <w:rsid w:val="00E20F64"/>
    <w:rsid w:val="00E22D96"/>
    <w:rsid w:val="00E247E1"/>
    <w:rsid w:val="00E255B3"/>
    <w:rsid w:val="00E31086"/>
    <w:rsid w:val="00E37397"/>
    <w:rsid w:val="00E40D32"/>
    <w:rsid w:val="00E42BDB"/>
    <w:rsid w:val="00E440F1"/>
    <w:rsid w:val="00E45CB7"/>
    <w:rsid w:val="00E46D4C"/>
    <w:rsid w:val="00E530E4"/>
    <w:rsid w:val="00E538CE"/>
    <w:rsid w:val="00E53C35"/>
    <w:rsid w:val="00E61147"/>
    <w:rsid w:val="00E61CF5"/>
    <w:rsid w:val="00E67CA9"/>
    <w:rsid w:val="00E70493"/>
    <w:rsid w:val="00E72E05"/>
    <w:rsid w:val="00E75907"/>
    <w:rsid w:val="00E766EC"/>
    <w:rsid w:val="00E779D7"/>
    <w:rsid w:val="00E779E0"/>
    <w:rsid w:val="00E8152E"/>
    <w:rsid w:val="00E816CF"/>
    <w:rsid w:val="00E8173D"/>
    <w:rsid w:val="00E8235E"/>
    <w:rsid w:val="00E852B1"/>
    <w:rsid w:val="00E8604B"/>
    <w:rsid w:val="00E913D8"/>
    <w:rsid w:val="00E91F1E"/>
    <w:rsid w:val="00E94789"/>
    <w:rsid w:val="00E95074"/>
    <w:rsid w:val="00E972D5"/>
    <w:rsid w:val="00E9761C"/>
    <w:rsid w:val="00EA207C"/>
    <w:rsid w:val="00EA5574"/>
    <w:rsid w:val="00EA641C"/>
    <w:rsid w:val="00EA7C44"/>
    <w:rsid w:val="00EB21FE"/>
    <w:rsid w:val="00EB2BC5"/>
    <w:rsid w:val="00EB3352"/>
    <w:rsid w:val="00EB4866"/>
    <w:rsid w:val="00EB53C0"/>
    <w:rsid w:val="00EB6D01"/>
    <w:rsid w:val="00EC4A35"/>
    <w:rsid w:val="00EC6B99"/>
    <w:rsid w:val="00EC714E"/>
    <w:rsid w:val="00EC717F"/>
    <w:rsid w:val="00EC7A11"/>
    <w:rsid w:val="00EC7D7A"/>
    <w:rsid w:val="00EC7DA6"/>
    <w:rsid w:val="00EC7E88"/>
    <w:rsid w:val="00ED27AB"/>
    <w:rsid w:val="00ED4CC6"/>
    <w:rsid w:val="00EE0F82"/>
    <w:rsid w:val="00EE232D"/>
    <w:rsid w:val="00EE2E01"/>
    <w:rsid w:val="00EE414E"/>
    <w:rsid w:val="00EE43AA"/>
    <w:rsid w:val="00EE7AE4"/>
    <w:rsid w:val="00EF08EB"/>
    <w:rsid w:val="00EF2BD5"/>
    <w:rsid w:val="00EF38E9"/>
    <w:rsid w:val="00EF56B6"/>
    <w:rsid w:val="00EF6D36"/>
    <w:rsid w:val="00F00D35"/>
    <w:rsid w:val="00F019D5"/>
    <w:rsid w:val="00F01EDB"/>
    <w:rsid w:val="00F05C4E"/>
    <w:rsid w:val="00F072AD"/>
    <w:rsid w:val="00F07D1F"/>
    <w:rsid w:val="00F14BF3"/>
    <w:rsid w:val="00F15DA1"/>
    <w:rsid w:val="00F217AF"/>
    <w:rsid w:val="00F23368"/>
    <w:rsid w:val="00F37F1B"/>
    <w:rsid w:val="00F40FE4"/>
    <w:rsid w:val="00F4133A"/>
    <w:rsid w:val="00F419BC"/>
    <w:rsid w:val="00F44491"/>
    <w:rsid w:val="00F448ED"/>
    <w:rsid w:val="00F61026"/>
    <w:rsid w:val="00F632D7"/>
    <w:rsid w:val="00F639E8"/>
    <w:rsid w:val="00F6455D"/>
    <w:rsid w:val="00F65A6E"/>
    <w:rsid w:val="00F735AF"/>
    <w:rsid w:val="00F737F5"/>
    <w:rsid w:val="00F80CC6"/>
    <w:rsid w:val="00F816BF"/>
    <w:rsid w:val="00F81E67"/>
    <w:rsid w:val="00F84263"/>
    <w:rsid w:val="00F860F3"/>
    <w:rsid w:val="00F870EF"/>
    <w:rsid w:val="00F87D76"/>
    <w:rsid w:val="00F9173C"/>
    <w:rsid w:val="00F91C8A"/>
    <w:rsid w:val="00F930F8"/>
    <w:rsid w:val="00F932B7"/>
    <w:rsid w:val="00F948D1"/>
    <w:rsid w:val="00F96FF7"/>
    <w:rsid w:val="00F97C02"/>
    <w:rsid w:val="00F97FE1"/>
    <w:rsid w:val="00FA224C"/>
    <w:rsid w:val="00FA234A"/>
    <w:rsid w:val="00FA761F"/>
    <w:rsid w:val="00FB0CB7"/>
    <w:rsid w:val="00FB1857"/>
    <w:rsid w:val="00FB1D15"/>
    <w:rsid w:val="00FB252E"/>
    <w:rsid w:val="00FB4400"/>
    <w:rsid w:val="00FB5DBD"/>
    <w:rsid w:val="00FC2C6B"/>
    <w:rsid w:val="00FC35CC"/>
    <w:rsid w:val="00FC4671"/>
    <w:rsid w:val="00FC494A"/>
    <w:rsid w:val="00FC7A6D"/>
    <w:rsid w:val="00FD3E0B"/>
    <w:rsid w:val="00FD6A1D"/>
    <w:rsid w:val="00FD6B6D"/>
    <w:rsid w:val="00FD7806"/>
    <w:rsid w:val="00FE00C3"/>
    <w:rsid w:val="00FE2380"/>
    <w:rsid w:val="00FE28B2"/>
    <w:rsid w:val="00FE55F8"/>
    <w:rsid w:val="00FE5C54"/>
    <w:rsid w:val="00FE7812"/>
    <w:rsid w:val="00FE7D7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Props1.xml><?xml version="1.0" encoding="utf-8"?>
<ds:datastoreItem xmlns:ds="http://schemas.openxmlformats.org/officeDocument/2006/customXml" ds:itemID="{48311DA4-40AB-4E7C-9F50-E8A87D0B0ECB}"/>
</file>

<file path=customXml/itemProps2.xml><?xml version="1.0" encoding="utf-8"?>
<ds:datastoreItem xmlns:ds="http://schemas.openxmlformats.org/officeDocument/2006/customXml" ds:itemID="{35BB993F-8CCA-4E7E-B4A4-50F80E929BB2}">
  <ds:schemaRefs>
    <ds:schemaRef ds:uri="http://schemas.openxmlformats.org/officeDocument/2006/bibliography"/>
  </ds:schemaRefs>
</ds:datastoreItem>
</file>

<file path=customXml/itemProps3.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4.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docProps/app.xml><?xml version="1.0" encoding="utf-8"?>
<Properties xmlns="http://schemas.openxmlformats.org/officeDocument/2006/extended-properties" xmlns:vt="http://schemas.openxmlformats.org/officeDocument/2006/docPropsVTypes">
  <Template>ETP Template</Template>
  <TotalTime>4583</TotalTime>
  <Pages>12</Pages>
  <Words>3642</Words>
  <Characters>20763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24357</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307</cp:revision>
  <cp:lastPrinted>2020-04-28T15:40:00Z</cp:lastPrinted>
  <dcterms:created xsi:type="dcterms:W3CDTF">2024-07-18T21:37:00Z</dcterms:created>
  <dcterms:modified xsi:type="dcterms:W3CDTF">2024-11-26T19:04:00Z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Order">
    <vt:r8>429200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MSIP_Label_0d8cad6c-9ab5-4995-adbc-1936d45cc877_Enabled">
    <vt:lpwstr>true</vt:lpwstr>
  </property>
  <property fmtid="{D5CDD505-2E9C-101B-9397-08002B2CF9AE}" pid="12" name="MSIP_Label_0d8cad6c-9ab5-4995-adbc-1936d45cc877_SetDate">
    <vt:lpwstr>2023-12-08T21:01:54Z</vt:lpwstr>
  </property>
  <property fmtid="{D5CDD505-2E9C-101B-9397-08002B2CF9AE}" pid="13" name="MSIP_Label_0d8cad6c-9ab5-4995-adbc-1936d45cc877_Method">
    <vt:lpwstr>Standard</vt:lpwstr>
  </property>
  <property fmtid="{D5CDD505-2E9C-101B-9397-08002B2CF9AE}" pid="14" name="MSIP_Label_0d8cad6c-9ab5-4995-adbc-1936d45cc877_Name">
    <vt:lpwstr>0d8cad6c-9ab5-4995-adbc-1936d45cc877</vt:lpwstr>
  </property>
  <property fmtid="{D5CDD505-2E9C-101B-9397-08002B2CF9AE}" pid="15" name="MSIP_Label_0d8cad6c-9ab5-4995-adbc-1936d45cc877_SiteId">
    <vt:lpwstr>9f6513af-b5bf-4193-ba55-a22f3f083010</vt:lpwstr>
  </property>
  <property fmtid="{D5CDD505-2E9C-101B-9397-08002B2CF9AE}" pid="16" name="MSIP_Label_0d8cad6c-9ab5-4995-adbc-1936d45cc877_ActionId">
    <vt:lpwstr>04262d78-3f8c-49b5-94e4-b718a202b8f1</vt:lpwstr>
  </property>
  <property fmtid="{D5CDD505-2E9C-101B-9397-08002B2CF9AE}" pid="17" name="MSIP_Label_0d8cad6c-9ab5-4995-adbc-1936d45cc877_ContentBits">
    <vt:lpwstr>0</vt:lpwstr>
  </property>
  <property fmtid="{D5CDD505-2E9C-101B-9397-08002B2CF9AE}" pid="18" name="TaxKeyword">
    <vt:lpwstr/>
  </property>
  <property fmtid="{D5CDD505-2E9C-101B-9397-08002B2CF9AE}" pid="19" name="Status">
    <vt:lpwstr>Draft</vt:lpwstr>
  </property>
  <property fmtid="{D5CDD505-2E9C-101B-9397-08002B2CF9AE}" pid="20" name="_SourceUrl">
    <vt:lpwstr/>
  </property>
  <property fmtid="{D5CDD505-2E9C-101B-9397-08002B2CF9AE}" pid="21" name="_SharedFileIndex">
    <vt:lpwstr/>
  </property>
  <property fmtid="{D5CDD505-2E9C-101B-9397-08002B2CF9AE}" pid="22" name="Queue For Approval">
    <vt:bool>false</vt:bool>
  </property>
  <property fmtid="{D5CDD505-2E9C-101B-9397-08002B2CF9AE}" pid="23" name="TriggerFlowInfo">
    <vt:lpwstr/>
  </property>
</Properties>
</file>